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91DD68" w14:textId="77777777" w:rsidR="00D21967" w:rsidRPr="00566FF4" w:rsidRDefault="00983EAF" w:rsidP="00D21967">
      <w:pPr>
        <w:pStyle w:val="Title"/>
        <w:rPr>
          <w:smallCaps/>
        </w:rPr>
      </w:pPr>
      <w:bookmarkStart w:id="0" w:name="_GoBack"/>
      <w:bookmarkEnd w:id="0"/>
      <w:r w:rsidRPr="00566FF4">
        <w:rPr>
          <w:smallCaps/>
        </w:rPr>
        <w:t>the city of manchester</w:t>
      </w:r>
    </w:p>
    <w:p w14:paraId="0DE79EEC" w14:textId="77777777" w:rsidR="00D21967" w:rsidRPr="00566FF4" w:rsidRDefault="00983EAF" w:rsidP="00D21967">
      <w:pPr>
        <w:pStyle w:val="Subtitle"/>
        <w:rPr>
          <w:rFonts w:ascii="Times New Roman" w:hAnsi="Times New Roman"/>
          <w:szCs w:val="24"/>
        </w:rPr>
      </w:pPr>
      <w:r w:rsidRPr="00566FF4">
        <w:rPr>
          <w:rFonts w:ascii="Times New Roman" w:hAnsi="Times New Roman"/>
          <w:szCs w:val="24"/>
        </w:rPr>
        <w:t>200 West Fort Street</w:t>
      </w:r>
    </w:p>
    <w:p w14:paraId="09C889CC" w14:textId="77777777" w:rsidR="00D21967" w:rsidRPr="00566FF4" w:rsidRDefault="00983EAF" w:rsidP="00D21967">
      <w:pPr>
        <w:pStyle w:val="Subtitle"/>
        <w:rPr>
          <w:rFonts w:ascii="Times New Roman" w:hAnsi="Times New Roman"/>
          <w:szCs w:val="24"/>
        </w:rPr>
      </w:pPr>
      <w:r w:rsidRPr="00566FF4">
        <w:rPr>
          <w:rFonts w:ascii="Times New Roman" w:hAnsi="Times New Roman"/>
          <w:szCs w:val="24"/>
        </w:rPr>
        <w:t>Manchester, Tennessee 37355</w:t>
      </w:r>
    </w:p>
    <w:p w14:paraId="6D5B0437" w14:textId="77777777" w:rsidR="00D21967" w:rsidRPr="00BC0DA4" w:rsidRDefault="00D21967" w:rsidP="00D21967">
      <w:pPr>
        <w:tabs>
          <w:tab w:val="left" w:pos="720"/>
          <w:tab w:val="left" w:pos="10800"/>
        </w:tabs>
        <w:jc w:val="center"/>
        <w:rPr>
          <w:b/>
          <w:szCs w:val="24"/>
        </w:rPr>
      </w:pPr>
    </w:p>
    <w:p w14:paraId="57BD9928" w14:textId="77777777" w:rsidR="00D21967" w:rsidRPr="00BC0DA4" w:rsidRDefault="00C8581F" w:rsidP="00D21967">
      <w:pPr>
        <w:tabs>
          <w:tab w:val="right" w:pos="10710"/>
        </w:tabs>
        <w:rPr>
          <w:b/>
          <w:szCs w:val="24"/>
        </w:rPr>
      </w:pPr>
      <w:r w:rsidRPr="00BC0DA4">
        <w:rPr>
          <w:b/>
          <w:noProof/>
          <w:szCs w:val="24"/>
        </w:rPr>
        <mc:AlternateContent>
          <mc:Choice Requires="wps">
            <w:drawing>
              <wp:anchor distT="0" distB="0" distL="114300" distR="114300" simplePos="0" relativeHeight="251657728" behindDoc="0" locked="0" layoutInCell="1" allowOverlap="1" wp14:anchorId="45485046" wp14:editId="023C658D">
                <wp:simplePos x="0" y="0"/>
                <wp:positionH relativeFrom="column">
                  <wp:posOffset>19050</wp:posOffset>
                </wp:positionH>
                <wp:positionV relativeFrom="paragraph">
                  <wp:posOffset>34290</wp:posOffset>
                </wp:positionV>
                <wp:extent cx="6772275" cy="19050"/>
                <wp:effectExtent l="0" t="0" r="0" b="0"/>
                <wp:wrapNone/>
                <wp:docPr id="1"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72275" cy="19050"/>
                        </a:xfrm>
                        <a:custGeom>
                          <a:avLst/>
                          <a:gdLst>
                            <a:gd name="T0" fmla="*/ 0 w 10665"/>
                            <a:gd name="T1" fmla="*/ 30 h 30"/>
                            <a:gd name="T2" fmla="*/ 10665 w 10665"/>
                            <a:gd name="T3" fmla="*/ 0 h 30"/>
                          </a:gdLst>
                          <a:ahLst/>
                          <a:cxnLst>
                            <a:cxn ang="0">
                              <a:pos x="T0" y="T1"/>
                            </a:cxn>
                            <a:cxn ang="0">
                              <a:pos x="T2" y="T3"/>
                            </a:cxn>
                          </a:cxnLst>
                          <a:rect l="0" t="0" r="r" b="b"/>
                          <a:pathLst>
                            <a:path w="10665" h="30">
                              <a:moveTo>
                                <a:pt x="0" y="30"/>
                              </a:moveTo>
                              <a:lnTo>
                                <a:pt x="10665" y="0"/>
                              </a:lnTo>
                            </a:path>
                          </a:pathLst>
                        </a:custGeom>
                        <a:noFill/>
                        <a:ln w="38100" cmpd="thinThick">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polyline w14:anchorId="7800788C" id="Freeform 29"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5pt,4.2pt,534.75pt,2.7pt" coordsize="1066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" filled="f" strokeweight="3pt">
                <v:stroke linestyle="thinThick"/>
                <v:path arrowok="t" o:connecttype="custom" o:connectlocs="0,19050;6772275,0" o:connectangles="0,0"/>
              </v:polyline>
            </w:pict>
          </mc:Fallback>
        </mc:AlternateContent>
      </w:r>
    </w:p>
    <w:p w14:paraId="1FA97205" w14:textId="77777777" w:rsidR="00D21967" w:rsidRPr="00F93D73" w:rsidRDefault="00D21967" w:rsidP="00D21967">
      <w:pPr>
        <w:tabs>
          <w:tab w:val="right" w:pos="10710"/>
        </w:tabs>
        <w:outlineLvl w:val="0"/>
        <w:rPr>
          <w:szCs w:val="24"/>
        </w:rPr>
      </w:pPr>
      <w:r w:rsidRPr="00F93D73">
        <w:rPr>
          <w:szCs w:val="24"/>
        </w:rPr>
        <w:tab/>
        <w:t>Telephone: (</w:t>
      </w:r>
      <w:r w:rsidR="00983EAF" w:rsidRPr="00F93D73">
        <w:rPr>
          <w:szCs w:val="24"/>
        </w:rPr>
        <w:t>931</w:t>
      </w:r>
      <w:r w:rsidRPr="00F93D73">
        <w:rPr>
          <w:szCs w:val="24"/>
        </w:rPr>
        <w:t>)</w:t>
      </w:r>
      <w:r w:rsidR="00E72735">
        <w:rPr>
          <w:szCs w:val="24"/>
        </w:rPr>
        <w:t xml:space="preserve"> 728-0273</w:t>
      </w:r>
    </w:p>
    <w:p w14:paraId="4287DF2A" w14:textId="77777777" w:rsidR="00D21967" w:rsidRPr="00F93D73" w:rsidRDefault="00E72735" w:rsidP="00D21967">
      <w:pPr>
        <w:tabs>
          <w:tab w:val="right" w:pos="10710"/>
        </w:tabs>
        <w:rPr>
          <w:szCs w:val="24"/>
        </w:rPr>
      </w:pPr>
      <w:r>
        <w:rPr>
          <w:szCs w:val="24"/>
        </w:rPr>
        <w:t>Parks and Recreation</w:t>
      </w:r>
      <w:r w:rsidR="00D21967" w:rsidRPr="00F93D73">
        <w:rPr>
          <w:szCs w:val="24"/>
        </w:rPr>
        <w:t xml:space="preserve"> Department</w:t>
      </w:r>
      <w:r w:rsidR="00D21967" w:rsidRPr="00F93D73">
        <w:rPr>
          <w:szCs w:val="24"/>
        </w:rPr>
        <w:tab/>
        <w:t xml:space="preserve">Email:  </w:t>
      </w:r>
      <w:r>
        <w:rPr>
          <w:szCs w:val="24"/>
        </w:rPr>
        <w:t>ajfox</w:t>
      </w:r>
      <w:r w:rsidR="00983EAF" w:rsidRPr="00F93D73">
        <w:rPr>
          <w:szCs w:val="24"/>
        </w:rPr>
        <w:t>@cityofmanchestertn.com</w:t>
      </w:r>
    </w:p>
    <w:p w14:paraId="718934AF" w14:textId="77777777" w:rsidR="00D21967" w:rsidRPr="00F93D73" w:rsidRDefault="00D21967" w:rsidP="00D21967">
      <w:pPr>
        <w:rPr>
          <w:szCs w:val="24"/>
        </w:rPr>
      </w:pPr>
    </w:p>
    <w:p w14:paraId="37B70307" w14:textId="77777777" w:rsidR="00D21967" w:rsidRPr="00F93D73" w:rsidRDefault="00D21967" w:rsidP="00D21967">
      <w:pPr>
        <w:rPr>
          <w:szCs w:val="24"/>
        </w:rPr>
      </w:pPr>
    </w:p>
    <w:p w14:paraId="02FBFB4A" w14:textId="77777777" w:rsidR="00D21967" w:rsidRPr="00F93D73" w:rsidRDefault="00D21967" w:rsidP="00D21967">
      <w:pPr>
        <w:rPr>
          <w:szCs w:val="24"/>
        </w:rPr>
      </w:pPr>
      <w:r w:rsidRPr="00F93D73">
        <w:rPr>
          <w:szCs w:val="24"/>
        </w:rPr>
        <w:tab/>
      </w:r>
      <w:r w:rsidR="006F4D79" w:rsidRPr="00E14210">
        <w:rPr>
          <w:szCs w:val="24"/>
        </w:rPr>
        <w:t>January</w:t>
      </w:r>
      <w:r w:rsidR="00E72735" w:rsidRPr="00E14210">
        <w:rPr>
          <w:szCs w:val="24"/>
        </w:rPr>
        <w:t xml:space="preserve"> </w:t>
      </w:r>
      <w:r w:rsidR="00E14210" w:rsidRPr="00E14210">
        <w:rPr>
          <w:szCs w:val="24"/>
        </w:rPr>
        <w:t>8</w:t>
      </w:r>
      <w:r w:rsidR="00E72735" w:rsidRPr="00E14210">
        <w:rPr>
          <w:szCs w:val="24"/>
        </w:rPr>
        <w:t>, 202</w:t>
      </w:r>
      <w:r w:rsidR="006F4D79" w:rsidRPr="00E14210">
        <w:rPr>
          <w:szCs w:val="24"/>
        </w:rPr>
        <w:t>4</w:t>
      </w:r>
    </w:p>
    <w:p w14:paraId="17E3EDE6" w14:textId="77777777" w:rsidR="00D21967" w:rsidRPr="00F93D73" w:rsidRDefault="00D21967" w:rsidP="00D21967">
      <w:pPr>
        <w:rPr>
          <w:szCs w:val="24"/>
        </w:rPr>
      </w:pPr>
    </w:p>
    <w:p w14:paraId="1E2A43E3" w14:textId="77777777" w:rsidR="00D21967" w:rsidRPr="00F93D73" w:rsidRDefault="00D21967" w:rsidP="00D21967">
      <w:pPr>
        <w:ind w:left="720"/>
        <w:rPr>
          <w:szCs w:val="24"/>
        </w:rPr>
      </w:pPr>
    </w:p>
    <w:p w14:paraId="567B0FD7" w14:textId="77777777" w:rsidR="00D61E56" w:rsidRPr="00D61E56" w:rsidRDefault="00983EAF" w:rsidP="00D61E56">
      <w:pPr>
        <w:autoSpaceDE w:val="0"/>
        <w:autoSpaceDN w:val="0"/>
        <w:adjustRightInd w:val="0"/>
        <w:ind w:left="720" w:right="720"/>
        <w:jc w:val="center"/>
        <w:rPr>
          <w:b/>
          <w:color w:val="000000"/>
          <w:szCs w:val="24"/>
        </w:rPr>
      </w:pPr>
      <w:r w:rsidRPr="00F93D73">
        <w:rPr>
          <w:b/>
          <w:color w:val="000000"/>
          <w:szCs w:val="24"/>
        </w:rPr>
        <w:t xml:space="preserve">Request for </w:t>
      </w:r>
      <w:r w:rsidR="00E72735">
        <w:rPr>
          <w:b/>
          <w:color w:val="000000"/>
          <w:szCs w:val="24"/>
        </w:rPr>
        <w:t>Security Camera System Replacement</w:t>
      </w:r>
    </w:p>
    <w:p w14:paraId="4A1B83AC" w14:textId="77777777" w:rsidR="00D21967" w:rsidRPr="00F93D73" w:rsidRDefault="00D21967" w:rsidP="00E90557">
      <w:pPr>
        <w:autoSpaceDE w:val="0"/>
        <w:autoSpaceDN w:val="0"/>
        <w:adjustRightInd w:val="0"/>
        <w:ind w:left="720" w:right="720"/>
        <w:jc w:val="center"/>
        <w:rPr>
          <w:b/>
          <w:color w:val="000000"/>
          <w:szCs w:val="24"/>
        </w:rPr>
      </w:pPr>
    </w:p>
    <w:p w14:paraId="1C972BC9" w14:textId="77777777" w:rsidR="00D21967" w:rsidRPr="00F93D73" w:rsidRDefault="00D21967" w:rsidP="00D21967">
      <w:pPr>
        <w:autoSpaceDE w:val="0"/>
        <w:autoSpaceDN w:val="0"/>
        <w:adjustRightInd w:val="0"/>
        <w:ind w:left="720" w:right="720"/>
        <w:jc w:val="both"/>
        <w:rPr>
          <w:b/>
          <w:color w:val="000000"/>
          <w:szCs w:val="24"/>
        </w:rPr>
      </w:pPr>
    </w:p>
    <w:p w14:paraId="6E7790BD" w14:textId="77777777" w:rsidR="00CB3FF1" w:rsidRPr="00F93D73" w:rsidRDefault="00983EAF" w:rsidP="00D21967">
      <w:pPr>
        <w:autoSpaceDE w:val="0"/>
        <w:autoSpaceDN w:val="0"/>
        <w:adjustRightInd w:val="0"/>
        <w:ind w:left="720" w:right="720"/>
        <w:jc w:val="both"/>
        <w:rPr>
          <w:color w:val="000000"/>
          <w:szCs w:val="24"/>
        </w:rPr>
      </w:pPr>
      <w:r w:rsidRPr="00F93D73">
        <w:rPr>
          <w:color w:val="000000"/>
          <w:szCs w:val="24"/>
        </w:rPr>
        <w:t>The City of Manchester</w:t>
      </w:r>
      <w:r w:rsidR="00D21967" w:rsidRPr="00F93D73">
        <w:rPr>
          <w:color w:val="000000"/>
          <w:szCs w:val="24"/>
        </w:rPr>
        <w:t xml:space="preserve"> (the</w:t>
      </w:r>
      <w:r w:rsidR="00873A9A" w:rsidRPr="00F93D73">
        <w:rPr>
          <w:color w:val="000000"/>
          <w:szCs w:val="24"/>
        </w:rPr>
        <w:t xml:space="preserve"> </w:t>
      </w:r>
      <w:r w:rsidR="00D21967" w:rsidRPr="00F93D73">
        <w:rPr>
          <w:color w:val="000000"/>
          <w:szCs w:val="24"/>
        </w:rPr>
        <w:t>“City</w:t>
      </w:r>
      <w:r w:rsidR="00F938C9" w:rsidRPr="00F93D73">
        <w:rPr>
          <w:color w:val="000000"/>
          <w:szCs w:val="24"/>
        </w:rPr>
        <w:t>”</w:t>
      </w:r>
      <w:r w:rsidR="00D21967" w:rsidRPr="00F93D73">
        <w:rPr>
          <w:color w:val="000000"/>
          <w:szCs w:val="24"/>
        </w:rPr>
        <w:t>) is requestin</w:t>
      </w:r>
      <w:r w:rsidR="002F0ADC" w:rsidRPr="00F93D73">
        <w:rPr>
          <w:color w:val="000000"/>
          <w:szCs w:val="24"/>
        </w:rPr>
        <w:t>g proposals from qualified companies (“Company</w:t>
      </w:r>
      <w:r w:rsidR="00F938C9" w:rsidRPr="00F93D73">
        <w:rPr>
          <w:color w:val="000000"/>
          <w:szCs w:val="24"/>
        </w:rPr>
        <w:t>”</w:t>
      </w:r>
      <w:r w:rsidR="00D21967" w:rsidRPr="00F93D73">
        <w:rPr>
          <w:color w:val="000000"/>
          <w:szCs w:val="24"/>
        </w:rPr>
        <w:t xml:space="preserve">) to </w:t>
      </w:r>
      <w:r w:rsidR="008715A7">
        <w:rPr>
          <w:color w:val="000000"/>
          <w:szCs w:val="24"/>
        </w:rPr>
        <w:t>replace</w:t>
      </w:r>
      <w:r w:rsidR="00D61E56">
        <w:rPr>
          <w:color w:val="000000"/>
          <w:szCs w:val="24"/>
        </w:rPr>
        <w:t xml:space="preserve"> the </w:t>
      </w:r>
      <w:r w:rsidR="00E72735">
        <w:rPr>
          <w:color w:val="000000"/>
          <w:szCs w:val="24"/>
        </w:rPr>
        <w:t xml:space="preserve">security camera </w:t>
      </w:r>
      <w:r w:rsidR="00D61E56">
        <w:rPr>
          <w:color w:val="000000"/>
          <w:szCs w:val="24"/>
        </w:rPr>
        <w:t xml:space="preserve">system within the </w:t>
      </w:r>
      <w:r w:rsidR="00E72735">
        <w:rPr>
          <w:color w:val="000000"/>
          <w:szCs w:val="24"/>
        </w:rPr>
        <w:t xml:space="preserve">Manchester Recreation Center </w:t>
      </w:r>
      <w:r w:rsidR="00D61E56">
        <w:rPr>
          <w:color w:val="000000"/>
          <w:szCs w:val="24"/>
        </w:rPr>
        <w:t>(</w:t>
      </w:r>
      <w:r w:rsidR="00E72735">
        <w:rPr>
          <w:color w:val="000000"/>
          <w:szCs w:val="24"/>
        </w:rPr>
        <w:t>Recreation Center</w:t>
      </w:r>
      <w:r w:rsidR="00D61E56">
        <w:rPr>
          <w:color w:val="000000"/>
          <w:szCs w:val="24"/>
        </w:rPr>
        <w:t>).</w:t>
      </w:r>
      <w:r w:rsidR="00D21967" w:rsidRPr="00F93D73">
        <w:rPr>
          <w:color w:val="000000"/>
          <w:szCs w:val="24"/>
        </w:rPr>
        <w:t xml:space="preserve">  </w:t>
      </w:r>
    </w:p>
    <w:p w14:paraId="7BF890E0" w14:textId="77777777" w:rsidR="00CB3FF1" w:rsidRPr="00F93D73" w:rsidRDefault="00CB3FF1" w:rsidP="00D21967">
      <w:pPr>
        <w:autoSpaceDE w:val="0"/>
        <w:autoSpaceDN w:val="0"/>
        <w:adjustRightInd w:val="0"/>
        <w:ind w:left="720" w:right="720"/>
        <w:jc w:val="both"/>
        <w:rPr>
          <w:color w:val="000000"/>
          <w:szCs w:val="24"/>
          <w:highlight w:val="yellow"/>
        </w:rPr>
      </w:pPr>
    </w:p>
    <w:p w14:paraId="09DAE913" w14:textId="77777777" w:rsidR="00D21967" w:rsidRPr="00F93D73" w:rsidRDefault="00D21967" w:rsidP="00D21967">
      <w:pPr>
        <w:autoSpaceDE w:val="0"/>
        <w:autoSpaceDN w:val="0"/>
        <w:adjustRightInd w:val="0"/>
        <w:ind w:left="720" w:right="720"/>
        <w:jc w:val="both"/>
        <w:rPr>
          <w:color w:val="000000"/>
          <w:szCs w:val="24"/>
        </w:rPr>
      </w:pPr>
      <w:r w:rsidRPr="00F93D73">
        <w:rPr>
          <w:color w:val="000000"/>
          <w:szCs w:val="24"/>
        </w:rPr>
        <w:t>This request for proposal (“RFP”) defines the scope of services and outlines the requir</w:t>
      </w:r>
      <w:r w:rsidR="002F0ADC" w:rsidRPr="00F93D73">
        <w:rPr>
          <w:color w:val="000000"/>
          <w:szCs w:val="24"/>
        </w:rPr>
        <w:t>ements that must be met by companies</w:t>
      </w:r>
      <w:r w:rsidRPr="00F93D73">
        <w:rPr>
          <w:color w:val="000000"/>
          <w:szCs w:val="24"/>
        </w:rPr>
        <w:t xml:space="preserve"> interested in provid</w:t>
      </w:r>
      <w:r w:rsidR="002F0ADC" w:rsidRPr="00F93D73">
        <w:rPr>
          <w:color w:val="000000"/>
          <w:szCs w:val="24"/>
        </w:rPr>
        <w:t>ing such services.  Companies</w:t>
      </w:r>
      <w:r w:rsidRPr="00F93D73">
        <w:rPr>
          <w:color w:val="000000"/>
          <w:szCs w:val="24"/>
        </w:rPr>
        <w:t xml:space="preserve"> shall carefully examine the entire RFP and any addenda thereto, and all related materials and data referenced i</w:t>
      </w:r>
      <w:r w:rsidR="002F0ADC" w:rsidRPr="00F93D73">
        <w:rPr>
          <w:color w:val="000000"/>
          <w:szCs w:val="24"/>
        </w:rPr>
        <w:t>n performing the service.  Companies</w:t>
      </w:r>
      <w:r w:rsidRPr="00F93D73">
        <w:rPr>
          <w:color w:val="000000"/>
          <w:szCs w:val="24"/>
        </w:rPr>
        <w:t xml:space="preserve"> are advised to read all sections of this RFP before submitting a proposal. </w:t>
      </w:r>
    </w:p>
    <w:p w14:paraId="2E2C2F95" w14:textId="77777777" w:rsidR="00D21967" w:rsidRPr="00F93D73" w:rsidRDefault="00D21967" w:rsidP="00D21967">
      <w:pPr>
        <w:ind w:left="720" w:right="720"/>
        <w:jc w:val="both"/>
        <w:rPr>
          <w:szCs w:val="24"/>
        </w:rPr>
      </w:pPr>
    </w:p>
    <w:p w14:paraId="702A2B03" w14:textId="77777777" w:rsidR="00D21967" w:rsidRPr="00F93D73" w:rsidRDefault="00D21967" w:rsidP="00D21967">
      <w:pPr>
        <w:ind w:left="720" w:right="720"/>
        <w:jc w:val="both"/>
        <w:rPr>
          <w:szCs w:val="24"/>
        </w:rPr>
      </w:pPr>
      <w:r w:rsidRPr="00F93D73">
        <w:rPr>
          <w:szCs w:val="24"/>
        </w:rPr>
        <w:t xml:space="preserve">Proposals will be accepted in the Finance Department, </w:t>
      </w:r>
      <w:r w:rsidR="00983EAF" w:rsidRPr="00F93D73">
        <w:rPr>
          <w:szCs w:val="24"/>
        </w:rPr>
        <w:t>200 West Fort Street, Manchester,</w:t>
      </w:r>
      <w:r w:rsidRPr="00F93D73">
        <w:rPr>
          <w:szCs w:val="24"/>
        </w:rPr>
        <w:t xml:space="preserve"> Tennessee 37</w:t>
      </w:r>
      <w:r w:rsidR="00983EAF" w:rsidRPr="00F93D73">
        <w:rPr>
          <w:szCs w:val="24"/>
        </w:rPr>
        <w:t xml:space="preserve">355 </w:t>
      </w:r>
      <w:r w:rsidR="00C67D39">
        <w:rPr>
          <w:szCs w:val="24"/>
        </w:rPr>
        <w:t>until</w:t>
      </w:r>
      <w:r w:rsidR="0058591C">
        <w:rPr>
          <w:szCs w:val="24"/>
        </w:rPr>
        <w:t xml:space="preserve"> </w:t>
      </w:r>
      <w:r w:rsidR="00E14210" w:rsidRPr="00E14210">
        <w:rPr>
          <w:szCs w:val="24"/>
          <w:u w:val="single"/>
        </w:rPr>
        <w:t>February 2</w:t>
      </w:r>
      <w:r w:rsidR="00C67D39" w:rsidRPr="00E14210">
        <w:rPr>
          <w:szCs w:val="24"/>
          <w:u w:val="single"/>
        </w:rPr>
        <w:t>, 20</w:t>
      </w:r>
      <w:r w:rsidR="00D61E56" w:rsidRPr="00E14210">
        <w:rPr>
          <w:szCs w:val="24"/>
          <w:u w:val="single"/>
        </w:rPr>
        <w:t>2</w:t>
      </w:r>
      <w:r w:rsidR="0058591C" w:rsidRPr="00E14210">
        <w:rPr>
          <w:szCs w:val="24"/>
          <w:u w:val="single"/>
        </w:rPr>
        <w:t>4</w:t>
      </w:r>
      <w:r w:rsidR="00FF57E7" w:rsidRPr="00E14210">
        <w:rPr>
          <w:szCs w:val="24"/>
          <w:u w:val="single"/>
        </w:rPr>
        <w:t xml:space="preserve">, at </w:t>
      </w:r>
      <w:r w:rsidR="00E14210" w:rsidRPr="00E14210">
        <w:rPr>
          <w:szCs w:val="24"/>
          <w:u w:val="single"/>
        </w:rPr>
        <w:t>1</w:t>
      </w:r>
      <w:r w:rsidRPr="00E14210">
        <w:rPr>
          <w:szCs w:val="24"/>
          <w:u w:val="single"/>
        </w:rPr>
        <w:t>:00 p.m</w:t>
      </w:r>
      <w:r w:rsidRPr="00C67D39">
        <w:rPr>
          <w:szCs w:val="24"/>
          <w:u w:val="single"/>
        </w:rPr>
        <w:t>., prevailing local time</w:t>
      </w:r>
      <w:r w:rsidR="00983EAF" w:rsidRPr="00F93D73">
        <w:rPr>
          <w:szCs w:val="24"/>
        </w:rPr>
        <w:t>.</w:t>
      </w:r>
      <w:r w:rsidRPr="00F93D73">
        <w:rPr>
          <w:szCs w:val="24"/>
        </w:rPr>
        <w:t xml:space="preserve">  </w:t>
      </w:r>
      <w:r w:rsidR="007B139A">
        <w:rPr>
          <w:szCs w:val="24"/>
        </w:rPr>
        <w:t>All proposals must be submitted in a sealed envelope.</w:t>
      </w:r>
    </w:p>
    <w:p w14:paraId="1CC101A9" w14:textId="77777777" w:rsidR="00D21967" w:rsidRPr="00F93D73" w:rsidRDefault="00D21967" w:rsidP="00D21967">
      <w:pPr>
        <w:ind w:left="720" w:right="720"/>
        <w:jc w:val="both"/>
        <w:rPr>
          <w:szCs w:val="24"/>
          <w:highlight w:val="yellow"/>
        </w:rPr>
      </w:pPr>
    </w:p>
    <w:p w14:paraId="336975B4" w14:textId="77777777" w:rsidR="00E90557" w:rsidRPr="00F93D73" w:rsidRDefault="00D21967" w:rsidP="00D21967">
      <w:pPr>
        <w:ind w:left="720" w:right="720"/>
        <w:jc w:val="both"/>
        <w:rPr>
          <w:szCs w:val="24"/>
        </w:rPr>
      </w:pPr>
      <w:r w:rsidRPr="00F93D73">
        <w:rPr>
          <w:szCs w:val="24"/>
        </w:rPr>
        <w:t>All sealed proposals must bear</w:t>
      </w:r>
      <w:r w:rsidR="000A4F54" w:rsidRPr="00F93D73">
        <w:rPr>
          <w:szCs w:val="24"/>
        </w:rPr>
        <w:t xml:space="preserve"> the t</w:t>
      </w:r>
      <w:r w:rsidR="00FA546D" w:rsidRPr="00F93D73">
        <w:rPr>
          <w:szCs w:val="24"/>
        </w:rPr>
        <w:t>itle “</w:t>
      </w:r>
      <w:r w:rsidR="00E53080">
        <w:rPr>
          <w:szCs w:val="24"/>
        </w:rPr>
        <w:t>MRD Security Camera System Replacement</w:t>
      </w:r>
      <w:r w:rsidR="00D61E56">
        <w:rPr>
          <w:szCs w:val="24"/>
        </w:rPr>
        <w:t xml:space="preserve"> </w:t>
      </w:r>
      <w:r w:rsidR="00E90557" w:rsidRPr="00F93D73">
        <w:rPr>
          <w:szCs w:val="24"/>
        </w:rPr>
        <w:t>Proposal</w:t>
      </w:r>
      <w:r w:rsidRPr="00F93D73">
        <w:rPr>
          <w:szCs w:val="24"/>
        </w:rPr>
        <w:t>” along with the vend</w:t>
      </w:r>
      <w:r w:rsidR="002B1E67" w:rsidRPr="00F93D73">
        <w:rPr>
          <w:szCs w:val="24"/>
        </w:rPr>
        <w:t xml:space="preserve">or’s name and address.  </w:t>
      </w:r>
      <w:r w:rsidR="00EF3DFC" w:rsidRPr="00F93D73">
        <w:rPr>
          <w:szCs w:val="24"/>
        </w:rPr>
        <w:t xml:space="preserve">Please </w:t>
      </w:r>
      <w:r w:rsidR="00C16A82" w:rsidRPr="00F93D73">
        <w:rPr>
          <w:szCs w:val="24"/>
        </w:rPr>
        <w:t>submit</w:t>
      </w:r>
      <w:r w:rsidRPr="00F93D73">
        <w:rPr>
          <w:szCs w:val="24"/>
        </w:rPr>
        <w:t xml:space="preserve"> two (2) complete copies.   </w:t>
      </w:r>
    </w:p>
    <w:p w14:paraId="6FD554E7" w14:textId="77777777" w:rsidR="00E90557" w:rsidRPr="00F93D73" w:rsidRDefault="00E90557" w:rsidP="00D21967">
      <w:pPr>
        <w:ind w:left="720" w:right="720"/>
        <w:jc w:val="both"/>
        <w:rPr>
          <w:b/>
          <w:szCs w:val="24"/>
        </w:rPr>
      </w:pPr>
    </w:p>
    <w:p w14:paraId="66270BF1" w14:textId="77777777" w:rsidR="00D21967" w:rsidRPr="00F93D73" w:rsidRDefault="00EF3DFC" w:rsidP="00D21967">
      <w:pPr>
        <w:ind w:left="720" w:right="720"/>
        <w:jc w:val="both"/>
        <w:rPr>
          <w:szCs w:val="24"/>
        </w:rPr>
      </w:pPr>
      <w:r w:rsidRPr="00F93D73">
        <w:rPr>
          <w:szCs w:val="24"/>
        </w:rPr>
        <w:t>Questions regarding the proposal process should be directed to</w:t>
      </w:r>
      <w:r w:rsidR="00D21967" w:rsidRPr="00F93D73">
        <w:rPr>
          <w:szCs w:val="24"/>
        </w:rPr>
        <w:t xml:space="preserve"> </w:t>
      </w:r>
      <w:r w:rsidR="0092641C">
        <w:rPr>
          <w:szCs w:val="24"/>
        </w:rPr>
        <w:t>Shannon Lowry</w:t>
      </w:r>
      <w:r w:rsidR="00D21967" w:rsidRPr="00F93D73">
        <w:rPr>
          <w:szCs w:val="24"/>
        </w:rPr>
        <w:t xml:space="preserve"> at </w:t>
      </w:r>
      <w:r w:rsidR="00983EAF" w:rsidRPr="00F93D73">
        <w:rPr>
          <w:szCs w:val="24"/>
        </w:rPr>
        <w:t>931-461-3532</w:t>
      </w:r>
      <w:r w:rsidRPr="00F93D73">
        <w:rPr>
          <w:szCs w:val="24"/>
        </w:rPr>
        <w:t xml:space="preserve">.  Questions regarding the technical specifications and requirements should be directed to </w:t>
      </w:r>
      <w:r w:rsidR="008322BC">
        <w:rPr>
          <w:szCs w:val="24"/>
        </w:rPr>
        <w:t>A.J. Fox</w:t>
      </w:r>
      <w:r w:rsidR="00E90557" w:rsidRPr="00F93D73">
        <w:rPr>
          <w:szCs w:val="24"/>
        </w:rPr>
        <w:t xml:space="preserve"> at </w:t>
      </w:r>
      <w:r w:rsidR="00983EAF" w:rsidRPr="00F93D73">
        <w:rPr>
          <w:szCs w:val="24"/>
        </w:rPr>
        <w:t>931-728-</w:t>
      </w:r>
      <w:r w:rsidR="008322BC">
        <w:rPr>
          <w:szCs w:val="24"/>
        </w:rPr>
        <w:t>0273</w:t>
      </w:r>
      <w:r w:rsidR="00E90557" w:rsidRPr="00F93D73">
        <w:rPr>
          <w:szCs w:val="24"/>
        </w:rPr>
        <w:t>.</w:t>
      </w:r>
      <w:r w:rsidR="002F0ADC" w:rsidRPr="00F93D73">
        <w:rPr>
          <w:szCs w:val="24"/>
        </w:rPr>
        <w:t xml:space="preserve">  Any </w:t>
      </w:r>
      <w:r w:rsidRPr="00F93D73">
        <w:rPr>
          <w:szCs w:val="24"/>
        </w:rPr>
        <w:t xml:space="preserve">solicitation of </w:t>
      </w:r>
      <w:r w:rsidR="00D21967" w:rsidRPr="00F93D73">
        <w:rPr>
          <w:szCs w:val="24"/>
        </w:rPr>
        <w:t>other represen</w:t>
      </w:r>
      <w:r w:rsidRPr="00F93D73">
        <w:rPr>
          <w:szCs w:val="24"/>
        </w:rPr>
        <w:t xml:space="preserve">tatives of </w:t>
      </w:r>
      <w:r w:rsidR="00983EAF" w:rsidRPr="00F93D73">
        <w:rPr>
          <w:szCs w:val="24"/>
        </w:rPr>
        <w:t>T</w:t>
      </w:r>
      <w:r w:rsidRPr="00F93D73">
        <w:rPr>
          <w:szCs w:val="24"/>
        </w:rPr>
        <w:t xml:space="preserve">he City of </w:t>
      </w:r>
      <w:r w:rsidR="00983EAF" w:rsidRPr="00F93D73">
        <w:rPr>
          <w:szCs w:val="24"/>
        </w:rPr>
        <w:t>Manchester</w:t>
      </w:r>
      <w:r w:rsidR="00D21967" w:rsidRPr="00F93D73">
        <w:rPr>
          <w:szCs w:val="24"/>
        </w:rPr>
        <w:t xml:space="preserve"> during this Request for Proposal process may </w:t>
      </w:r>
      <w:r w:rsidRPr="00F93D73">
        <w:rPr>
          <w:szCs w:val="24"/>
        </w:rPr>
        <w:t>disqualify the proposer</w:t>
      </w:r>
      <w:r w:rsidR="00D21967" w:rsidRPr="00F93D73">
        <w:rPr>
          <w:szCs w:val="24"/>
        </w:rPr>
        <w:t>.</w:t>
      </w:r>
    </w:p>
    <w:p w14:paraId="0301F74B" w14:textId="77777777" w:rsidR="00D21967" w:rsidRPr="00F93D73" w:rsidRDefault="00D21967" w:rsidP="00D21967">
      <w:pPr>
        <w:ind w:left="720" w:right="720"/>
        <w:jc w:val="both"/>
        <w:rPr>
          <w:szCs w:val="24"/>
        </w:rPr>
      </w:pPr>
    </w:p>
    <w:p w14:paraId="7D78AA72" w14:textId="77777777" w:rsidR="00D21967" w:rsidRPr="00BC0DA4" w:rsidRDefault="00D21967" w:rsidP="00D21967">
      <w:pPr>
        <w:ind w:left="720" w:right="720"/>
        <w:jc w:val="both"/>
        <w:rPr>
          <w:color w:val="000000"/>
          <w:szCs w:val="24"/>
        </w:rPr>
      </w:pPr>
      <w:r w:rsidRPr="00F93D73">
        <w:rPr>
          <w:szCs w:val="24"/>
        </w:rPr>
        <w:t xml:space="preserve">All proposals and information submitted in response to this RFP shall become public record upon proposal opening and will be available for review upon request.  </w:t>
      </w:r>
      <w:r w:rsidRPr="00F93D73">
        <w:rPr>
          <w:color w:val="000000"/>
          <w:szCs w:val="24"/>
        </w:rPr>
        <w:t>The City reserves the right to reject any and all responses and to wave any irregularities and informalities in the proposal pro</w:t>
      </w:r>
      <w:r w:rsidRPr="00BC0DA4">
        <w:rPr>
          <w:color w:val="000000"/>
          <w:szCs w:val="24"/>
        </w:rPr>
        <w:t xml:space="preserve">cess.  We look forward to receiving your response. </w:t>
      </w:r>
    </w:p>
    <w:p w14:paraId="192FCC15" w14:textId="77777777" w:rsidR="00D21967" w:rsidRPr="00BC0DA4" w:rsidRDefault="00D21967" w:rsidP="00D21967">
      <w:pPr>
        <w:pStyle w:val="Heading2"/>
        <w:rPr>
          <w:sz w:val="24"/>
          <w:szCs w:val="24"/>
          <w:highlight w:val="yellow"/>
        </w:rPr>
        <w:sectPr w:rsidR="00D21967" w:rsidRPr="00BC0DA4" w:rsidSect="00D1494D">
          <w:footerReference w:type="even" r:id="rId7"/>
          <w:footerReference w:type="default" r:id="rId8"/>
          <w:pgSz w:w="12240" w:h="15840" w:code="1"/>
          <w:pgMar w:top="1008" w:right="720" w:bottom="1440" w:left="720" w:header="720" w:footer="720" w:gutter="0"/>
          <w:pgNumType w:start="1" w:chapStyle="1"/>
          <w:cols w:space="720"/>
          <w:docGrid w:linePitch="360"/>
        </w:sectPr>
      </w:pPr>
    </w:p>
    <w:p w14:paraId="59B504FD" w14:textId="77777777" w:rsidR="00D21967" w:rsidRPr="00BC0DA4" w:rsidRDefault="00B04923" w:rsidP="00D21967">
      <w:pPr>
        <w:pStyle w:val="Heading2"/>
        <w:rPr>
          <w:sz w:val="24"/>
          <w:szCs w:val="24"/>
        </w:rPr>
      </w:pPr>
      <w:r>
        <w:rPr>
          <w:sz w:val="24"/>
          <w:szCs w:val="24"/>
        </w:rPr>
        <w:lastRenderedPageBreak/>
        <w:t>The City o</w:t>
      </w:r>
      <w:r w:rsidR="00983EAF" w:rsidRPr="00BC0DA4">
        <w:rPr>
          <w:sz w:val="24"/>
          <w:szCs w:val="24"/>
        </w:rPr>
        <w:t>f Manchester</w:t>
      </w:r>
    </w:p>
    <w:p w14:paraId="108D4311" w14:textId="77777777" w:rsidR="00D21967" w:rsidRPr="00BC0DA4" w:rsidRDefault="00D21967" w:rsidP="00D21967">
      <w:pPr>
        <w:jc w:val="center"/>
        <w:rPr>
          <w:szCs w:val="24"/>
        </w:rPr>
      </w:pPr>
      <w:r w:rsidRPr="00BC0DA4">
        <w:rPr>
          <w:szCs w:val="24"/>
        </w:rPr>
        <w:t>Request for Proposal</w:t>
      </w:r>
    </w:p>
    <w:p w14:paraId="16529EE6" w14:textId="77777777" w:rsidR="00D21967" w:rsidRPr="00BC0DA4" w:rsidRDefault="00D21967" w:rsidP="00D21967">
      <w:pPr>
        <w:jc w:val="center"/>
        <w:rPr>
          <w:szCs w:val="24"/>
        </w:rPr>
      </w:pPr>
    </w:p>
    <w:p w14:paraId="7AA6881C" w14:textId="77777777" w:rsidR="00D21967" w:rsidRPr="00BC0DA4" w:rsidRDefault="00D21967" w:rsidP="00C95457">
      <w:pPr>
        <w:pStyle w:val="Heading2"/>
        <w:jc w:val="left"/>
        <w:rPr>
          <w:sz w:val="24"/>
          <w:szCs w:val="24"/>
        </w:rPr>
      </w:pPr>
      <w:r w:rsidRPr="00BC0DA4">
        <w:rPr>
          <w:sz w:val="24"/>
          <w:szCs w:val="24"/>
        </w:rPr>
        <w:t xml:space="preserve"> </w:t>
      </w:r>
    </w:p>
    <w:p w14:paraId="61C0A0F7" w14:textId="77777777" w:rsidR="00D21967" w:rsidRPr="00BC0DA4" w:rsidRDefault="00D21967" w:rsidP="00D21967">
      <w:pPr>
        <w:rPr>
          <w:szCs w:val="24"/>
        </w:rPr>
      </w:pPr>
    </w:p>
    <w:p w14:paraId="35EC1B3E" w14:textId="77777777" w:rsidR="00D21967" w:rsidRPr="00BC0DA4" w:rsidRDefault="00D21967" w:rsidP="00D21967">
      <w:pPr>
        <w:rPr>
          <w:szCs w:val="24"/>
        </w:rPr>
      </w:pPr>
    </w:p>
    <w:p w14:paraId="3DDDE880" w14:textId="77777777" w:rsidR="00D21967" w:rsidRPr="00BC0DA4" w:rsidRDefault="00D21967" w:rsidP="00D21967">
      <w:pPr>
        <w:pStyle w:val="Heading5"/>
        <w:rPr>
          <w:sz w:val="24"/>
          <w:szCs w:val="24"/>
        </w:rPr>
      </w:pPr>
      <w:r w:rsidRPr="00BC0DA4">
        <w:rPr>
          <w:sz w:val="24"/>
          <w:szCs w:val="24"/>
        </w:rPr>
        <w:t>Table of Contents</w:t>
      </w:r>
    </w:p>
    <w:p w14:paraId="052D3B37" w14:textId="77777777" w:rsidR="00D21967" w:rsidRPr="00BC0DA4" w:rsidRDefault="00D21967" w:rsidP="00D21967">
      <w:pPr>
        <w:rPr>
          <w:szCs w:val="24"/>
          <w:highlight w:val="yellow"/>
        </w:rPr>
      </w:pPr>
    </w:p>
    <w:p w14:paraId="33454FC0" w14:textId="77777777" w:rsidR="00D21967" w:rsidRPr="00BC0DA4" w:rsidRDefault="00D21967" w:rsidP="00D21967">
      <w:pPr>
        <w:rPr>
          <w:szCs w:val="24"/>
          <w:highlight w:val="yellow"/>
        </w:rPr>
      </w:pPr>
    </w:p>
    <w:p w14:paraId="05113705" w14:textId="77777777" w:rsidR="00D21967" w:rsidRPr="00BC0DA4" w:rsidRDefault="00D21967" w:rsidP="00D21967">
      <w:pPr>
        <w:rPr>
          <w:szCs w:val="24"/>
          <w:highlight w:val="yellow"/>
        </w:rPr>
      </w:pPr>
    </w:p>
    <w:p w14:paraId="00786C20" w14:textId="77777777" w:rsidR="00D21967" w:rsidRPr="00BC0DA4" w:rsidRDefault="00D21967" w:rsidP="00D21967">
      <w:pPr>
        <w:ind w:left="1440"/>
        <w:rPr>
          <w:szCs w:val="24"/>
          <w:highlight w:val="yellow"/>
          <w:u w:val="single"/>
        </w:rPr>
      </w:pP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t xml:space="preserve">       </w:t>
      </w:r>
      <w:r w:rsidRPr="00BC0DA4">
        <w:rPr>
          <w:szCs w:val="24"/>
        </w:rPr>
        <w:tab/>
      </w:r>
      <w:r w:rsidRPr="00BC0DA4">
        <w:rPr>
          <w:szCs w:val="24"/>
        </w:rPr>
        <w:tab/>
        <w:t xml:space="preserve">      </w:t>
      </w:r>
      <w:r w:rsidRPr="00BC0DA4">
        <w:rPr>
          <w:szCs w:val="24"/>
          <w:u w:val="single"/>
        </w:rPr>
        <w:t>Enclosed</w:t>
      </w:r>
    </w:p>
    <w:p w14:paraId="26D8A8AC" w14:textId="77777777" w:rsidR="00D21967" w:rsidRPr="00BC0DA4" w:rsidRDefault="00D21967" w:rsidP="00D21967">
      <w:pPr>
        <w:tabs>
          <w:tab w:val="left" w:pos="7290"/>
        </w:tabs>
        <w:ind w:left="1440"/>
        <w:rPr>
          <w:szCs w:val="24"/>
        </w:rPr>
      </w:pPr>
    </w:p>
    <w:p w14:paraId="60CB85EE" w14:textId="77777777" w:rsidR="00D21967" w:rsidRPr="00BC0DA4" w:rsidRDefault="00D21967" w:rsidP="00D21967">
      <w:pPr>
        <w:tabs>
          <w:tab w:val="left" w:pos="7380"/>
        </w:tabs>
        <w:ind w:left="1440"/>
        <w:rPr>
          <w:szCs w:val="24"/>
        </w:rPr>
      </w:pPr>
    </w:p>
    <w:p w14:paraId="7ADDF0AF" w14:textId="77777777" w:rsidR="00566FF4" w:rsidRPr="00566FF4" w:rsidRDefault="00D12BB7" w:rsidP="00072932">
      <w:pPr>
        <w:numPr>
          <w:ilvl w:val="0"/>
          <w:numId w:val="2"/>
        </w:numPr>
        <w:tabs>
          <w:tab w:val="left" w:pos="2160"/>
          <w:tab w:val="left" w:pos="7380"/>
        </w:tabs>
        <w:rPr>
          <w:szCs w:val="24"/>
          <w:u w:val="single"/>
        </w:rPr>
      </w:pPr>
      <w:r>
        <w:rPr>
          <w:szCs w:val="24"/>
        </w:rPr>
        <w:t xml:space="preserve">     </w:t>
      </w:r>
      <w:r w:rsidR="008F74DE" w:rsidRPr="00BC0DA4">
        <w:rPr>
          <w:szCs w:val="24"/>
        </w:rPr>
        <w:t>Purpose and Instructions</w:t>
      </w:r>
      <w:r w:rsidR="00D21967" w:rsidRPr="00BC0DA4">
        <w:rPr>
          <w:szCs w:val="24"/>
        </w:rPr>
        <w:tab/>
      </w:r>
      <w:r w:rsidR="00D21967" w:rsidRPr="00BC0DA4">
        <w:rPr>
          <w:szCs w:val="24"/>
        </w:rPr>
        <w:tab/>
      </w:r>
      <w:r w:rsidR="00D21967" w:rsidRPr="00BC0DA4">
        <w:rPr>
          <w:szCs w:val="24"/>
        </w:rPr>
        <w:tab/>
      </w:r>
      <w:r w:rsidR="00E0570F">
        <w:rPr>
          <w:szCs w:val="24"/>
        </w:rPr>
        <w:t xml:space="preserve"> 3</w:t>
      </w:r>
    </w:p>
    <w:p w14:paraId="2F675D6A" w14:textId="77777777" w:rsidR="00BF4C19" w:rsidRPr="00BC0DA4" w:rsidRDefault="00D21967" w:rsidP="00566FF4">
      <w:pPr>
        <w:tabs>
          <w:tab w:val="left" w:pos="2160"/>
          <w:tab w:val="left" w:pos="7380"/>
        </w:tabs>
        <w:ind w:left="1800"/>
        <w:rPr>
          <w:szCs w:val="24"/>
          <w:u w:val="single"/>
        </w:rPr>
      </w:pPr>
      <w:r w:rsidRPr="00BC0DA4">
        <w:rPr>
          <w:szCs w:val="24"/>
        </w:rPr>
        <w:tab/>
      </w:r>
      <w:r w:rsidRPr="00BC0DA4">
        <w:rPr>
          <w:szCs w:val="24"/>
        </w:rPr>
        <w:tab/>
      </w:r>
      <w:r w:rsidRPr="00BC0DA4">
        <w:rPr>
          <w:szCs w:val="24"/>
        </w:rPr>
        <w:tab/>
        <w:t xml:space="preserve">  </w:t>
      </w:r>
    </w:p>
    <w:p w14:paraId="2B777E74" w14:textId="77777777" w:rsidR="00D21967" w:rsidRPr="00BC0DA4" w:rsidRDefault="00D12BB7" w:rsidP="00072932">
      <w:pPr>
        <w:numPr>
          <w:ilvl w:val="0"/>
          <w:numId w:val="2"/>
        </w:numPr>
        <w:tabs>
          <w:tab w:val="left" w:pos="2160"/>
          <w:tab w:val="left" w:pos="7380"/>
        </w:tabs>
        <w:rPr>
          <w:szCs w:val="24"/>
          <w:u w:val="single"/>
        </w:rPr>
      </w:pPr>
      <w:r>
        <w:rPr>
          <w:szCs w:val="24"/>
        </w:rPr>
        <w:t xml:space="preserve">     </w:t>
      </w:r>
      <w:r w:rsidR="002E2E31" w:rsidRPr="00BC0DA4">
        <w:rPr>
          <w:szCs w:val="24"/>
        </w:rPr>
        <w:t>Technical Specifications</w:t>
      </w:r>
      <w:r w:rsidR="00D21967" w:rsidRPr="00BC0DA4">
        <w:rPr>
          <w:szCs w:val="24"/>
        </w:rPr>
        <w:tab/>
      </w:r>
      <w:r w:rsidR="00D21967" w:rsidRPr="00BC0DA4">
        <w:rPr>
          <w:szCs w:val="24"/>
        </w:rPr>
        <w:tab/>
      </w:r>
      <w:r w:rsidR="00D21967" w:rsidRPr="00BC0DA4">
        <w:rPr>
          <w:szCs w:val="24"/>
        </w:rPr>
        <w:tab/>
      </w:r>
      <w:r w:rsidR="00E0570F">
        <w:rPr>
          <w:szCs w:val="24"/>
        </w:rPr>
        <w:t xml:space="preserve"> 4</w:t>
      </w:r>
      <w:r w:rsidR="00D21967" w:rsidRPr="00BC0DA4">
        <w:rPr>
          <w:szCs w:val="24"/>
        </w:rPr>
        <w:tab/>
      </w:r>
      <w:r w:rsidR="00D21967" w:rsidRPr="00BC0DA4">
        <w:rPr>
          <w:szCs w:val="24"/>
        </w:rPr>
        <w:tab/>
      </w:r>
      <w:r w:rsidR="00D21967" w:rsidRPr="00BC0DA4">
        <w:rPr>
          <w:szCs w:val="24"/>
        </w:rPr>
        <w:tab/>
      </w:r>
      <w:r w:rsidR="00D21967" w:rsidRPr="00BC0DA4">
        <w:rPr>
          <w:szCs w:val="24"/>
        </w:rPr>
        <w:tab/>
        <w:t xml:space="preserve">  </w:t>
      </w:r>
    </w:p>
    <w:p w14:paraId="223B04E7" w14:textId="77777777" w:rsidR="00D21967" w:rsidRPr="00BC0DA4" w:rsidRDefault="00D12BB7" w:rsidP="00072932">
      <w:pPr>
        <w:numPr>
          <w:ilvl w:val="0"/>
          <w:numId w:val="2"/>
        </w:numPr>
        <w:tabs>
          <w:tab w:val="left" w:pos="2160"/>
          <w:tab w:val="left" w:pos="7380"/>
        </w:tabs>
        <w:rPr>
          <w:szCs w:val="24"/>
        </w:rPr>
      </w:pPr>
      <w:r>
        <w:rPr>
          <w:color w:val="000000"/>
          <w:szCs w:val="24"/>
        </w:rPr>
        <w:t xml:space="preserve">      </w:t>
      </w:r>
      <w:r w:rsidR="008F74DE" w:rsidRPr="00BC0DA4">
        <w:rPr>
          <w:color w:val="000000"/>
          <w:szCs w:val="24"/>
        </w:rPr>
        <w:t>Implementation</w:t>
      </w:r>
      <w:r w:rsidR="00D21967" w:rsidRPr="00BC0DA4">
        <w:rPr>
          <w:szCs w:val="24"/>
        </w:rPr>
        <w:tab/>
      </w:r>
      <w:r w:rsidR="00D21967" w:rsidRPr="00BC0DA4">
        <w:rPr>
          <w:szCs w:val="24"/>
        </w:rPr>
        <w:tab/>
      </w:r>
      <w:r w:rsidR="00D21967" w:rsidRPr="00BC0DA4">
        <w:rPr>
          <w:szCs w:val="24"/>
        </w:rPr>
        <w:tab/>
      </w:r>
      <w:r w:rsidR="00E0570F">
        <w:rPr>
          <w:szCs w:val="24"/>
        </w:rPr>
        <w:t xml:space="preserve"> 5</w:t>
      </w:r>
      <w:r w:rsidR="00D21967" w:rsidRPr="00BC0DA4">
        <w:rPr>
          <w:szCs w:val="24"/>
        </w:rPr>
        <w:tab/>
      </w:r>
    </w:p>
    <w:p w14:paraId="4D37E6D0" w14:textId="77777777" w:rsidR="00D21967" w:rsidRPr="00BC0DA4" w:rsidRDefault="00D21967" w:rsidP="00D21967">
      <w:pPr>
        <w:tabs>
          <w:tab w:val="left" w:pos="2160"/>
          <w:tab w:val="left" w:pos="7380"/>
        </w:tabs>
        <w:ind w:left="1440"/>
        <w:rPr>
          <w:szCs w:val="24"/>
        </w:rPr>
      </w:pPr>
      <w:r w:rsidRPr="00BC0DA4">
        <w:rPr>
          <w:szCs w:val="24"/>
        </w:rPr>
        <w:tab/>
      </w:r>
      <w:r w:rsidRPr="00BC0DA4">
        <w:rPr>
          <w:szCs w:val="24"/>
        </w:rPr>
        <w:tab/>
      </w:r>
      <w:r w:rsidRPr="00BC0DA4">
        <w:rPr>
          <w:szCs w:val="24"/>
        </w:rPr>
        <w:tab/>
      </w:r>
      <w:r w:rsidRPr="00BC0DA4">
        <w:rPr>
          <w:szCs w:val="24"/>
        </w:rPr>
        <w:tab/>
      </w:r>
    </w:p>
    <w:p w14:paraId="749E8BAE" w14:textId="77777777" w:rsidR="00D21967" w:rsidRPr="00BC0DA4" w:rsidRDefault="00C95457" w:rsidP="00072932">
      <w:pPr>
        <w:numPr>
          <w:ilvl w:val="0"/>
          <w:numId w:val="2"/>
        </w:numPr>
        <w:tabs>
          <w:tab w:val="left" w:pos="2160"/>
          <w:tab w:val="left" w:pos="8100"/>
        </w:tabs>
        <w:ind w:left="1440" w:firstLine="0"/>
        <w:rPr>
          <w:szCs w:val="24"/>
        </w:rPr>
      </w:pPr>
      <w:r>
        <w:rPr>
          <w:color w:val="000000"/>
          <w:szCs w:val="24"/>
        </w:rPr>
        <w:t>Vendor Permits</w:t>
      </w:r>
      <w:r w:rsidR="0027418D" w:rsidRPr="00BC0DA4">
        <w:rPr>
          <w:color w:val="000000"/>
          <w:szCs w:val="24"/>
        </w:rPr>
        <w:t xml:space="preserve"> </w:t>
      </w:r>
      <w:r w:rsidR="00D21967" w:rsidRPr="00BC0DA4">
        <w:rPr>
          <w:szCs w:val="24"/>
        </w:rPr>
        <w:tab/>
      </w:r>
      <w:r w:rsidR="00D21967" w:rsidRPr="00BC0DA4">
        <w:rPr>
          <w:szCs w:val="24"/>
        </w:rPr>
        <w:tab/>
      </w:r>
      <w:r w:rsidR="00E0570F">
        <w:rPr>
          <w:szCs w:val="24"/>
        </w:rPr>
        <w:t xml:space="preserve"> 5</w:t>
      </w:r>
    </w:p>
    <w:p w14:paraId="0161956A" w14:textId="77777777" w:rsidR="00D21967" w:rsidRPr="00BC0DA4" w:rsidRDefault="00D21967" w:rsidP="00D21967">
      <w:pPr>
        <w:tabs>
          <w:tab w:val="left" w:pos="2160"/>
          <w:tab w:val="left" w:pos="7380"/>
        </w:tabs>
        <w:rPr>
          <w:szCs w:val="24"/>
        </w:rPr>
      </w:pPr>
      <w:r w:rsidRPr="00BC0DA4">
        <w:rPr>
          <w:szCs w:val="24"/>
        </w:rPr>
        <w:tab/>
        <w:t xml:space="preserve"> </w:t>
      </w:r>
    </w:p>
    <w:p w14:paraId="17ADB916" w14:textId="77777777" w:rsidR="00D21967" w:rsidRDefault="00BF4C19" w:rsidP="00D21967">
      <w:pPr>
        <w:tabs>
          <w:tab w:val="left" w:pos="2160"/>
          <w:tab w:val="left" w:pos="7380"/>
        </w:tabs>
        <w:ind w:left="1440"/>
        <w:rPr>
          <w:szCs w:val="24"/>
        </w:rPr>
      </w:pPr>
      <w:r w:rsidRPr="00BC0DA4">
        <w:rPr>
          <w:szCs w:val="24"/>
        </w:rPr>
        <w:t>5.0</w:t>
      </w:r>
      <w:r w:rsidR="00D21967" w:rsidRPr="00BC0DA4">
        <w:rPr>
          <w:szCs w:val="24"/>
        </w:rPr>
        <w:tab/>
      </w:r>
      <w:r w:rsidR="00C95457">
        <w:rPr>
          <w:color w:val="000000"/>
          <w:szCs w:val="24"/>
        </w:rPr>
        <w:t>Termination of Contract Clause</w:t>
      </w:r>
      <w:r w:rsidR="00D21967" w:rsidRPr="00BC0DA4">
        <w:rPr>
          <w:szCs w:val="24"/>
        </w:rPr>
        <w:tab/>
      </w:r>
      <w:r w:rsidR="00D21967" w:rsidRPr="00BC0DA4">
        <w:rPr>
          <w:szCs w:val="24"/>
        </w:rPr>
        <w:tab/>
      </w:r>
      <w:r w:rsidR="00D21967" w:rsidRPr="00BC0DA4">
        <w:rPr>
          <w:szCs w:val="24"/>
        </w:rPr>
        <w:tab/>
      </w:r>
      <w:r w:rsidR="00E0570F">
        <w:rPr>
          <w:szCs w:val="24"/>
        </w:rPr>
        <w:t xml:space="preserve"> 5</w:t>
      </w:r>
    </w:p>
    <w:p w14:paraId="7EA22F98" w14:textId="77777777" w:rsidR="00D77AC7" w:rsidRDefault="00D77AC7" w:rsidP="00D21967">
      <w:pPr>
        <w:tabs>
          <w:tab w:val="left" w:pos="2160"/>
          <w:tab w:val="left" w:pos="7380"/>
        </w:tabs>
        <w:ind w:left="1440"/>
        <w:rPr>
          <w:szCs w:val="24"/>
        </w:rPr>
      </w:pPr>
    </w:p>
    <w:p w14:paraId="2F08E52D" w14:textId="77777777" w:rsidR="00D77AC7" w:rsidRDefault="00D77AC7" w:rsidP="00D21967">
      <w:pPr>
        <w:tabs>
          <w:tab w:val="left" w:pos="2160"/>
          <w:tab w:val="left" w:pos="7380"/>
        </w:tabs>
        <w:ind w:left="1440"/>
        <w:rPr>
          <w:szCs w:val="24"/>
        </w:rPr>
      </w:pPr>
      <w:r>
        <w:rPr>
          <w:szCs w:val="24"/>
        </w:rPr>
        <w:t>6.0</w:t>
      </w:r>
      <w:r>
        <w:rPr>
          <w:szCs w:val="24"/>
        </w:rPr>
        <w:tab/>
      </w:r>
      <w:r w:rsidR="00C95457">
        <w:rPr>
          <w:szCs w:val="24"/>
        </w:rPr>
        <w:t>Hold Harmless</w:t>
      </w:r>
      <w:r>
        <w:rPr>
          <w:szCs w:val="24"/>
        </w:rPr>
        <w:tab/>
      </w:r>
      <w:r>
        <w:rPr>
          <w:szCs w:val="24"/>
        </w:rPr>
        <w:tab/>
      </w:r>
      <w:r>
        <w:rPr>
          <w:szCs w:val="24"/>
        </w:rPr>
        <w:tab/>
      </w:r>
      <w:r w:rsidR="00E0570F">
        <w:rPr>
          <w:szCs w:val="24"/>
        </w:rPr>
        <w:t xml:space="preserve"> </w:t>
      </w:r>
      <w:r w:rsidR="006F01DA">
        <w:rPr>
          <w:szCs w:val="24"/>
        </w:rPr>
        <w:t>5</w:t>
      </w:r>
    </w:p>
    <w:p w14:paraId="034CB077" w14:textId="77777777" w:rsidR="00D77AC7" w:rsidRDefault="00D77AC7" w:rsidP="00D21967">
      <w:pPr>
        <w:tabs>
          <w:tab w:val="left" w:pos="2160"/>
          <w:tab w:val="left" w:pos="7380"/>
        </w:tabs>
        <w:ind w:left="1440"/>
        <w:rPr>
          <w:szCs w:val="24"/>
        </w:rPr>
      </w:pPr>
    </w:p>
    <w:p w14:paraId="301A72CA" w14:textId="77777777" w:rsidR="00C95457" w:rsidRDefault="00D77AC7" w:rsidP="00D21967">
      <w:pPr>
        <w:tabs>
          <w:tab w:val="left" w:pos="2160"/>
          <w:tab w:val="left" w:pos="7380"/>
        </w:tabs>
        <w:ind w:left="1440"/>
        <w:rPr>
          <w:szCs w:val="24"/>
        </w:rPr>
      </w:pPr>
      <w:r>
        <w:rPr>
          <w:szCs w:val="24"/>
        </w:rPr>
        <w:t>7.0</w:t>
      </w:r>
      <w:r>
        <w:rPr>
          <w:szCs w:val="24"/>
        </w:rPr>
        <w:tab/>
      </w:r>
      <w:r w:rsidR="00C95457">
        <w:rPr>
          <w:szCs w:val="24"/>
        </w:rPr>
        <w:t>Vendor’s Response</w:t>
      </w:r>
      <w:r w:rsidR="00C95457">
        <w:rPr>
          <w:szCs w:val="24"/>
        </w:rPr>
        <w:tab/>
      </w:r>
      <w:r w:rsidR="00C95457">
        <w:rPr>
          <w:szCs w:val="24"/>
        </w:rPr>
        <w:tab/>
      </w:r>
      <w:r w:rsidR="00C95457">
        <w:rPr>
          <w:szCs w:val="24"/>
        </w:rPr>
        <w:tab/>
      </w:r>
      <w:r w:rsidR="00E0570F">
        <w:rPr>
          <w:szCs w:val="24"/>
        </w:rPr>
        <w:t xml:space="preserve"> </w:t>
      </w:r>
      <w:r w:rsidR="00590C9B">
        <w:rPr>
          <w:szCs w:val="24"/>
        </w:rPr>
        <w:t>6</w:t>
      </w:r>
    </w:p>
    <w:p w14:paraId="01B273A6" w14:textId="77777777" w:rsidR="00C95457" w:rsidRDefault="00C95457" w:rsidP="00D21967">
      <w:pPr>
        <w:tabs>
          <w:tab w:val="left" w:pos="2160"/>
          <w:tab w:val="left" w:pos="7380"/>
        </w:tabs>
        <w:ind w:left="1440"/>
        <w:rPr>
          <w:szCs w:val="24"/>
        </w:rPr>
      </w:pPr>
    </w:p>
    <w:p w14:paraId="360B5DA1" w14:textId="77777777" w:rsidR="00D77AC7" w:rsidRDefault="00C95457" w:rsidP="00D21967">
      <w:pPr>
        <w:tabs>
          <w:tab w:val="left" w:pos="2160"/>
          <w:tab w:val="left" w:pos="7380"/>
        </w:tabs>
        <w:ind w:left="1440"/>
        <w:rPr>
          <w:szCs w:val="24"/>
        </w:rPr>
      </w:pPr>
      <w:r>
        <w:rPr>
          <w:szCs w:val="24"/>
        </w:rPr>
        <w:t>8.0</w:t>
      </w:r>
      <w:r>
        <w:rPr>
          <w:szCs w:val="24"/>
        </w:rPr>
        <w:tab/>
        <w:t>Vendor’s Statement of Non-collusion</w:t>
      </w:r>
      <w:r w:rsidR="00D77AC7">
        <w:rPr>
          <w:szCs w:val="24"/>
        </w:rPr>
        <w:tab/>
      </w:r>
      <w:r w:rsidR="00D77AC7">
        <w:rPr>
          <w:szCs w:val="24"/>
        </w:rPr>
        <w:tab/>
      </w:r>
      <w:r w:rsidR="00D77AC7">
        <w:rPr>
          <w:szCs w:val="24"/>
        </w:rPr>
        <w:tab/>
      </w:r>
      <w:r w:rsidR="00406B57">
        <w:rPr>
          <w:szCs w:val="24"/>
        </w:rPr>
        <w:t>10</w:t>
      </w:r>
    </w:p>
    <w:p w14:paraId="6D13B76A" w14:textId="77777777" w:rsidR="002A4C40" w:rsidRDefault="002A4C40" w:rsidP="00D21967">
      <w:pPr>
        <w:tabs>
          <w:tab w:val="left" w:pos="2160"/>
          <w:tab w:val="left" w:pos="7380"/>
        </w:tabs>
        <w:ind w:left="1440"/>
        <w:rPr>
          <w:szCs w:val="24"/>
        </w:rPr>
      </w:pPr>
    </w:p>
    <w:p w14:paraId="28704AC1" w14:textId="77777777" w:rsidR="002A4C40" w:rsidRDefault="002A4C40" w:rsidP="00D21967">
      <w:pPr>
        <w:tabs>
          <w:tab w:val="left" w:pos="2160"/>
          <w:tab w:val="left" w:pos="7380"/>
        </w:tabs>
        <w:ind w:left="1440"/>
        <w:rPr>
          <w:szCs w:val="24"/>
        </w:rPr>
      </w:pPr>
      <w:r>
        <w:rPr>
          <w:szCs w:val="24"/>
        </w:rPr>
        <w:t>9.0</w:t>
      </w:r>
      <w:r>
        <w:rPr>
          <w:szCs w:val="24"/>
        </w:rPr>
        <w:tab/>
        <w:t>Signature Page</w:t>
      </w:r>
      <w:r>
        <w:rPr>
          <w:szCs w:val="24"/>
        </w:rPr>
        <w:tab/>
      </w:r>
      <w:r>
        <w:rPr>
          <w:szCs w:val="24"/>
        </w:rPr>
        <w:tab/>
      </w:r>
      <w:r>
        <w:rPr>
          <w:szCs w:val="24"/>
        </w:rPr>
        <w:tab/>
        <w:t>11</w:t>
      </w:r>
    </w:p>
    <w:p w14:paraId="76F0A1A8" w14:textId="77777777" w:rsidR="00E62C50" w:rsidRDefault="00E62C50" w:rsidP="00D21967">
      <w:pPr>
        <w:tabs>
          <w:tab w:val="left" w:pos="2160"/>
          <w:tab w:val="left" w:pos="7380"/>
        </w:tabs>
        <w:ind w:left="1440"/>
        <w:rPr>
          <w:szCs w:val="24"/>
        </w:rPr>
      </w:pPr>
    </w:p>
    <w:p w14:paraId="0876982E" w14:textId="77777777" w:rsidR="00E62C50" w:rsidRPr="00BC0DA4" w:rsidRDefault="00E62C50" w:rsidP="00E0570F">
      <w:pPr>
        <w:tabs>
          <w:tab w:val="left" w:pos="2160"/>
          <w:tab w:val="left" w:pos="8664"/>
        </w:tabs>
        <w:ind w:left="1440"/>
        <w:rPr>
          <w:szCs w:val="24"/>
        </w:rPr>
      </w:pPr>
      <w:bookmarkStart w:id="1" w:name="_Hlk116050937"/>
      <w:r>
        <w:rPr>
          <w:szCs w:val="24"/>
        </w:rPr>
        <w:t xml:space="preserve">Attachment 1 – </w:t>
      </w:r>
      <w:bookmarkStart w:id="2" w:name="_Hlk116051956"/>
      <w:r w:rsidR="00D61E56">
        <w:rPr>
          <w:szCs w:val="24"/>
        </w:rPr>
        <w:t>Schematic Drawing of</w:t>
      </w:r>
      <w:r w:rsidR="0076265D">
        <w:rPr>
          <w:szCs w:val="24"/>
        </w:rPr>
        <w:t xml:space="preserve"> the</w:t>
      </w:r>
      <w:r w:rsidR="00D61E56">
        <w:rPr>
          <w:szCs w:val="24"/>
        </w:rPr>
        <w:t xml:space="preserve"> </w:t>
      </w:r>
      <w:bookmarkEnd w:id="1"/>
      <w:bookmarkEnd w:id="2"/>
      <w:r w:rsidR="00523B58">
        <w:rPr>
          <w:szCs w:val="24"/>
        </w:rPr>
        <w:t>Recreation Center</w:t>
      </w:r>
      <w:r w:rsidR="00E0570F">
        <w:rPr>
          <w:szCs w:val="24"/>
        </w:rPr>
        <w:tab/>
      </w:r>
      <w:r w:rsidR="00406B57">
        <w:rPr>
          <w:szCs w:val="24"/>
        </w:rPr>
        <w:t>1</w:t>
      </w:r>
      <w:r w:rsidR="002A4C40">
        <w:rPr>
          <w:szCs w:val="24"/>
        </w:rPr>
        <w:t>2</w:t>
      </w:r>
    </w:p>
    <w:p w14:paraId="48B8D0C9" w14:textId="77777777" w:rsidR="00E62C50" w:rsidRDefault="00E62C50" w:rsidP="00D21967">
      <w:pPr>
        <w:tabs>
          <w:tab w:val="left" w:pos="2160"/>
          <w:tab w:val="left" w:pos="7380"/>
        </w:tabs>
        <w:ind w:left="1440"/>
        <w:rPr>
          <w:szCs w:val="24"/>
        </w:rPr>
      </w:pPr>
    </w:p>
    <w:p w14:paraId="752E9212" w14:textId="77777777" w:rsidR="00D21967" w:rsidRPr="00BC0DA4" w:rsidRDefault="00D21967" w:rsidP="00406B57">
      <w:pPr>
        <w:tabs>
          <w:tab w:val="left" w:pos="2160"/>
          <w:tab w:val="left" w:pos="7380"/>
        </w:tabs>
        <w:rPr>
          <w:szCs w:val="24"/>
          <w:highlight w:val="yellow"/>
        </w:rPr>
      </w:pPr>
    </w:p>
    <w:p w14:paraId="16A6C1B1" w14:textId="77777777" w:rsidR="00D21967" w:rsidRPr="00BC0DA4" w:rsidRDefault="00D21967" w:rsidP="00D21967">
      <w:pPr>
        <w:ind w:left="1440"/>
        <w:rPr>
          <w:szCs w:val="24"/>
          <w:highlight w:val="yellow"/>
        </w:rPr>
      </w:pPr>
    </w:p>
    <w:p w14:paraId="16614E3D" w14:textId="77777777" w:rsidR="0027418D" w:rsidRPr="00BC0DA4" w:rsidRDefault="0027418D" w:rsidP="00D21967">
      <w:pPr>
        <w:ind w:left="1440"/>
        <w:rPr>
          <w:szCs w:val="24"/>
          <w:highlight w:val="yellow"/>
        </w:rPr>
      </w:pPr>
    </w:p>
    <w:p w14:paraId="2E0330B6" w14:textId="77777777" w:rsidR="0027418D" w:rsidRPr="00BC0DA4" w:rsidRDefault="0027418D" w:rsidP="00D21967">
      <w:pPr>
        <w:ind w:left="1440"/>
        <w:rPr>
          <w:szCs w:val="24"/>
          <w:highlight w:val="yellow"/>
        </w:rPr>
      </w:pPr>
    </w:p>
    <w:p w14:paraId="4B707295" w14:textId="77777777" w:rsidR="0027418D" w:rsidRPr="00BC0DA4" w:rsidRDefault="0027418D" w:rsidP="00D21967">
      <w:pPr>
        <w:ind w:left="1440"/>
        <w:rPr>
          <w:szCs w:val="24"/>
          <w:highlight w:val="yellow"/>
        </w:rPr>
      </w:pPr>
    </w:p>
    <w:p w14:paraId="33E8AE5F" w14:textId="77777777" w:rsidR="0027418D" w:rsidRPr="00BC0DA4" w:rsidRDefault="0027418D" w:rsidP="00D21967">
      <w:pPr>
        <w:ind w:left="1440"/>
        <w:rPr>
          <w:szCs w:val="24"/>
          <w:highlight w:val="yellow"/>
        </w:rPr>
      </w:pPr>
    </w:p>
    <w:p w14:paraId="0076501A" w14:textId="77777777" w:rsidR="0027418D" w:rsidRPr="00BC0DA4" w:rsidRDefault="0027418D" w:rsidP="00D21967">
      <w:pPr>
        <w:ind w:left="1440"/>
        <w:rPr>
          <w:szCs w:val="24"/>
          <w:highlight w:val="yellow"/>
        </w:rPr>
      </w:pPr>
    </w:p>
    <w:p w14:paraId="55EBA3E6" w14:textId="77777777" w:rsidR="0027418D" w:rsidRPr="00BC0DA4" w:rsidRDefault="0027418D" w:rsidP="00D21967">
      <w:pPr>
        <w:ind w:left="1440"/>
        <w:rPr>
          <w:szCs w:val="24"/>
          <w:highlight w:val="yellow"/>
        </w:rPr>
      </w:pPr>
    </w:p>
    <w:p w14:paraId="4BFBA012" w14:textId="77777777" w:rsidR="0027418D" w:rsidRPr="00BC0DA4" w:rsidRDefault="0027418D" w:rsidP="00D21967">
      <w:pPr>
        <w:ind w:left="1440"/>
        <w:rPr>
          <w:szCs w:val="24"/>
          <w:highlight w:val="yellow"/>
        </w:rPr>
      </w:pPr>
    </w:p>
    <w:p w14:paraId="0F38BEF7" w14:textId="77777777" w:rsidR="0027418D" w:rsidRPr="00BC0DA4" w:rsidRDefault="0027418D" w:rsidP="00D21967">
      <w:pPr>
        <w:ind w:left="1440"/>
        <w:rPr>
          <w:szCs w:val="24"/>
          <w:highlight w:val="yellow"/>
        </w:rPr>
      </w:pPr>
    </w:p>
    <w:p w14:paraId="0F02B6D7" w14:textId="77777777" w:rsidR="00D21967" w:rsidRPr="00BC0DA4" w:rsidRDefault="00D21967" w:rsidP="00D21967">
      <w:pPr>
        <w:ind w:left="1440"/>
        <w:rPr>
          <w:szCs w:val="24"/>
          <w:highlight w:val="yellow"/>
        </w:rPr>
      </w:pPr>
    </w:p>
    <w:p w14:paraId="762D16EA" w14:textId="77777777" w:rsidR="00D21967" w:rsidRPr="00BC0DA4" w:rsidRDefault="00D21967" w:rsidP="00D21967">
      <w:pPr>
        <w:ind w:left="1440"/>
        <w:rPr>
          <w:szCs w:val="24"/>
          <w:highlight w:val="yellow"/>
        </w:rPr>
      </w:pPr>
    </w:p>
    <w:p w14:paraId="3AD513C8" w14:textId="77777777" w:rsidR="00D21967" w:rsidRPr="00BC0DA4" w:rsidRDefault="00D21967" w:rsidP="00D21967">
      <w:pPr>
        <w:ind w:left="1440"/>
        <w:rPr>
          <w:szCs w:val="24"/>
          <w:highlight w:val="yellow"/>
        </w:rPr>
      </w:pPr>
    </w:p>
    <w:p w14:paraId="1B64B467" w14:textId="77777777" w:rsidR="00D21967" w:rsidRPr="00BC0DA4" w:rsidRDefault="00D21967" w:rsidP="00D21967">
      <w:pPr>
        <w:ind w:left="1440"/>
        <w:rPr>
          <w:szCs w:val="24"/>
          <w:highlight w:val="yellow"/>
        </w:rPr>
      </w:pPr>
    </w:p>
    <w:p w14:paraId="0169979B" w14:textId="77777777" w:rsidR="00D21967" w:rsidRPr="00BC0DA4" w:rsidRDefault="00D21967" w:rsidP="00D21967">
      <w:pPr>
        <w:jc w:val="center"/>
        <w:rPr>
          <w:szCs w:val="24"/>
          <w:highlight w:val="yellow"/>
        </w:rPr>
      </w:pPr>
    </w:p>
    <w:p w14:paraId="4AE9D406" w14:textId="77777777" w:rsidR="00A81161" w:rsidRPr="00BC0DA4" w:rsidRDefault="00A81161" w:rsidP="00D21967">
      <w:pPr>
        <w:jc w:val="center"/>
        <w:rPr>
          <w:szCs w:val="24"/>
          <w:highlight w:val="yellow"/>
        </w:rPr>
      </w:pPr>
    </w:p>
    <w:p w14:paraId="0777C54C" w14:textId="77777777" w:rsidR="00A81161" w:rsidRPr="00BC0DA4" w:rsidRDefault="00A81161" w:rsidP="00D21967">
      <w:pPr>
        <w:jc w:val="center"/>
        <w:rPr>
          <w:szCs w:val="24"/>
          <w:highlight w:val="yellow"/>
        </w:rPr>
      </w:pPr>
    </w:p>
    <w:p w14:paraId="18D8AEC2" w14:textId="77777777" w:rsidR="00F57405" w:rsidRPr="00BC0DA4" w:rsidRDefault="00FB2941" w:rsidP="00F57405">
      <w:pPr>
        <w:jc w:val="center"/>
        <w:rPr>
          <w:b/>
          <w:szCs w:val="24"/>
        </w:rPr>
      </w:pPr>
      <w:r w:rsidRPr="00BC0DA4">
        <w:rPr>
          <w:b/>
          <w:szCs w:val="24"/>
        </w:rPr>
        <w:t xml:space="preserve">The </w:t>
      </w:r>
      <w:r w:rsidR="00F57405" w:rsidRPr="00BC0DA4">
        <w:rPr>
          <w:b/>
          <w:szCs w:val="24"/>
        </w:rPr>
        <w:t xml:space="preserve">City </w:t>
      </w:r>
      <w:r w:rsidR="005332FD" w:rsidRPr="00BC0DA4">
        <w:rPr>
          <w:b/>
          <w:szCs w:val="24"/>
        </w:rPr>
        <w:t>of</w:t>
      </w:r>
      <w:r w:rsidRPr="00BC0DA4">
        <w:rPr>
          <w:b/>
          <w:szCs w:val="24"/>
        </w:rPr>
        <w:t xml:space="preserve"> Manchester</w:t>
      </w:r>
    </w:p>
    <w:p w14:paraId="4BB4FA27" w14:textId="77777777" w:rsidR="00F57405" w:rsidRPr="00BC0DA4" w:rsidRDefault="00F57405" w:rsidP="00F57405">
      <w:pPr>
        <w:pStyle w:val="Heading2"/>
        <w:rPr>
          <w:smallCaps/>
          <w:sz w:val="24"/>
          <w:szCs w:val="24"/>
          <w:u w:val="single"/>
        </w:rPr>
      </w:pPr>
      <w:r w:rsidRPr="00BC0DA4">
        <w:rPr>
          <w:smallCaps/>
          <w:sz w:val="24"/>
          <w:szCs w:val="24"/>
          <w:u w:val="single"/>
        </w:rPr>
        <w:t>Description of Requirements and Specifications</w:t>
      </w:r>
    </w:p>
    <w:p w14:paraId="78ED946A" w14:textId="77777777" w:rsidR="00F57405" w:rsidRPr="00BC0DA4" w:rsidRDefault="00F57405" w:rsidP="00F57405">
      <w:pPr>
        <w:rPr>
          <w:szCs w:val="24"/>
        </w:rPr>
      </w:pPr>
    </w:p>
    <w:p w14:paraId="4D639613" w14:textId="77777777" w:rsidR="00F57405" w:rsidRPr="00BC0DA4" w:rsidRDefault="00451894" w:rsidP="00F57405">
      <w:pPr>
        <w:jc w:val="center"/>
        <w:rPr>
          <w:szCs w:val="24"/>
        </w:rPr>
      </w:pPr>
      <w:bookmarkStart w:id="3" w:name="_Hlk116050327"/>
      <w:r>
        <w:rPr>
          <w:b/>
          <w:szCs w:val="24"/>
        </w:rPr>
        <w:t xml:space="preserve">Security Camera </w:t>
      </w:r>
      <w:r w:rsidR="00D61E56">
        <w:rPr>
          <w:b/>
          <w:szCs w:val="24"/>
        </w:rPr>
        <w:t xml:space="preserve">System </w:t>
      </w:r>
      <w:r w:rsidR="008715A7">
        <w:rPr>
          <w:b/>
          <w:szCs w:val="24"/>
        </w:rPr>
        <w:t>Replacement</w:t>
      </w:r>
    </w:p>
    <w:bookmarkEnd w:id="3"/>
    <w:p w14:paraId="00814294" w14:textId="77777777" w:rsidR="00F57405" w:rsidRPr="00BC0DA4" w:rsidRDefault="00F57405" w:rsidP="00F57405">
      <w:pPr>
        <w:rPr>
          <w:szCs w:val="24"/>
        </w:rPr>
      </w:pPr>
      <w:r w:rsidRPr="00BC0DA4">
        <w:rPr>
          <w:szCs w:val="24"/>
        </w:rPr>
        <w:tab/>
      </w:r>
    </w:p>
    <w:p w14:paraId="79E3DBEA" w14:textId="77777777" w:rsidR="008728C4" w:rsidRPr="00BC0DA4" w:rsidRDefault="008728C4" w:rsidP="00F57405">
      <w:pPr>
        <w:rPr>
          <w:szCs w:val="24"/>
        </w:rPr>
      </w:pPr>
    </w:p>
    <w:p w14:paraId="35788A09" w14:textId="77777777" w:rsidR="00F57405" w:rsidRPr="00BC0DA4" w:rsidRDefault="00F57405" w:rsidP="008728C4">
      <w:pPr>
        <w:rPr>
          <w:b/>
          <w:szCs w:val="24"/>
        </w:rPr>
      </w:pPr>
      <w:r w:rsidRPr="00BC0DA4">
        <w:rPr>
          <w:b/>
          <w:szCs w:val="24"/>
        </w:rPr>
        <w:t>1.0</w:t>
      </w:r>
      <w:r w:rsidRPr="00BC0DA4">
        <w:rPr>
          <w:b/>
          <w:szCs w:val="24"/>
        </w:rPr>
        <w:tab/>
      </w:r>
      <w:r w:rsidR="008728C4" w:rsidRPr="00BC0DA4">
        <w:rPr>
          <w:b/>
          <w:szCs w:val="24"/>
        </w:rPr>
        <w:t>PURPOSE</w:t>
      </w:r>
      <w:r w:rsidR="00502F9F" w:rsidRPr="00BC0DA4">
        <w:rPr>
          <w:b/>
          <w:szCs w:val="24"/>
        </w:rPr>
        <w:t xml:space="preserve"> AND INSTRUCTIONS</w:t>
      </w:r>
    </w:p>
    <w:p w14:paraId="6C543B2E" w14:textId="77777777" w:rsidR="00F57405" w:rsidRPr="00BC0DA4" w:rsidRDefault="00F57405" w:rsidP="00F57405">
      <w:pPr>
        <w:rPr>
          <w:szCs w:val="24"/>
        </w:rPr>
      </w:pPr>
    </w:p>
    <w:p w14:paraId="766F5196" w14:textId="77777777" w:rsidR="0076265D" w:rsidRDefault="008728C4" w:rsidP="0076265D">
      <w:pPr>
        <w:tabs>
          <w:tab w:val="left" w:pos="720"/>
        </w:tabs>
        <w:suppressAutoHyphens/>
        <w:ind w:left="720" w:hanging="720"/>
        <w:jc w:val="both"/>
        <w:rPr>
          <w:szCs w:val="24"/>
        </w:rPr>
      </w:pPr>
      <w:r w:rsidRPr="00BC0DA4">
        <w:rPr>
          <w:szCs w:val="24"/>
        </w:rPr>
        <w:tab/>
      </w:r>
      <w:r w:rsidR="0076265D" w:rsidRPr="0076265D">
        <w:rPr>
          <w:szCs w:val="24"/>
        </w:rPr>
        <w:t xml:space="preserve">The City of Manchester (City) has issued this Request for Proposals (RFP) to solicit responses from qualified firms (Proposers).  The selected vendor will </w:t>
      </w:r>
      <w:bookmarkStart w:id="4" w:name="_Hlk116292084"/>
      <w:r w:rsidR="0076265D" w:rsidRPr="0076265D">
        <w:rPr>
          <w:szCs w:val="24"/>
        </w:rPr>
        <w:t xml:space="preserve">design, procure, and install a new </w:t>
      </w:r>
      <w:r w:rsidR="00E727C5">
        <w:rPr>
          <w:szCs w:val="24"/>
        </w:rPr>
        <w:t>security camera system</w:t>
      </w:r>
      <w:r w:rsidR="0076265D" w:rsidRPr="0076265D">
        <w:rPr>
          <w:szCs w:val="24"/>
        </w:rPr>
        <w:t xml:space="preserve">, which will replace the existing </w:t>
      </w:r>
      <w:r w:rsidR="00E727C5">
        <w:rPr>
          <w:szCs w:val="24"/>
        </w:rPr>
        <w:t>security camera</w:t>
      </w:r>
      <w:r w:rsidR="0076265D" w:rsidRPr="0076265D">
        <w:rPr>
          <w:szCs w:val="24"/>
        </w:rPr>
        <w:t xml:space="preserve"> system in the </w:t>
      </w:r>
      <w:r w:rsidR="00E727C5">
        <w:rPr>
          <w:szCs w:val="24"/>
        </w:rPr>
        <w:t xml:space="preserve">Manchester Recreation Center </w:t>
      </w:r>
      <w:r w:rsidR="0076265D" w:rsidRPr="0076265D">
        <w:rPr>
          <w:szCs w:val="24"/>
        </w:rPr>
        <w:t>(</w:t>
      </w:r>
      <w:r w:rsidR="00E727C5">
        <w:rPr>
          <w:szCs w:val="24"/>
        </w:rPr>
        <w:t>Recreation Center</w:t>
      </w:r>
      <w:r w:rsidR="0076265D" w:rsidRPr="0076265D">
        <w:rPr>
          <w:szCs w:val="24"/>
        </w:rPr>
        <w:t>)</w:t>
      </w:r>
      <w:bookmarkEnd w:id="4"/>
      <w:r w:rsidR="0076265D" w:rsidRPr="0076265D">
        <w:rPr>
          <w:szCs w:val="24"/>
        </w:rPr>
        <w:t xml:space="preserve">.  </w:t>
      </w:r>
      <w:r w:rsidR="00E6503E">
        <w:rPr>
          <w:szCs w:val="24"/>
        </w:rPr>
        <w:t xml:space="preserve">The </w:t>
      </w:r>
      <w:r w:rsidR="009D0085">
        <w:rPr>
          <w:szCs w:val="24"/>
        </w:rPr>
        <w:t xml:space="preserve">City’s </w:t>
      </w:r>
      <w:r w:rsidR="00E6503E">
        <w:rPr>
          <w:szCs w:val="24"/>
        </w:rPr>
        <w:t xml:space="preserve">current </w:t>
      </w:r>
      <w:r w:rsidR="00E727C5">
        <w:rPr>
          <w:szCs w:val="24"/>
        </w:rPr>
        <w:t xml:space="preserve">security camera system </w:t>
      </w:r>
      <w:r w:rsidR="00E6503E">
        <w:rPr>
          <w:szCs w:val="24"/>
        </w:rPr>
        <w:t>has evolved over the past 20 years and is now beyond its useful life and</w:t>
      </w:r>
      <w:r w:rsidR="00E727C5">
        <w:rPr>
          <w:szCs w:val="24"/>
        </w:rPr>
        <w:t xml:space="preserve"> has</w:t>
      </w:r>
      <w:r w:rsidR="00E6503E">
        <w:rPr>
          <w:szCs w:val="24"/>
        </w:rPr>
        <w:t xml:space="preserve"> reach</w:t>
      </w:r>
      <w:r w:rsidR="00E727C5">
        <w:rPr>
          <w:szCs w:val="24"/>
        </w:rPr>
        <w:t>ed</w:t>
      </w:r>
      <w:r w:rsidR="00E6503E">
        <w:rPr>
          <w:szCs w:val="24"/>
        </w:rPr>
        <w:t xml:space="preserve"> technical obsolescence.  </w:t>
      </w:r>
      <w:r w:rsidR="0076265D" w:rsidRPr="0076265D">
        <w:rPr>
          <w:szCs w:val="24"/>
        </w:rPr>
        <w:t>The final product will provide quality</w:t>
      </w:r>
      <w:r w:rsidR="00E6503E">
        <w:rPr>
          <w:szCs w:val="24"/>
        </w:rPr>
        <w:t xml:space="preserve"> and clear</w:t>
      </w:r>
      <w:r w:rsidR="0076265D" w:rsidRPr="0076265D">
        <w:rPr>
          <w:szCs w:val="24"/>
        </w:rPr>
        <w:t xml:space="preserve"> </w:t>
      </w:r>
      <w:r w:rsidR="00E727C5">
        <w:rPr>
          <w:szCs w:val="24"/>
        </w:rPr>
        <w:t>visual live and playback feeds of events inside and outside of the Recreation Center</w:t>
      </w:r>
      <w:r w:rsidR="0076265D" w:rsidRPr="0076265D">
        <w:rPr>
          <w:szCs w:val="24"/>
        </w:rPr>
        <w:t xml:space="preserve">.  The City seeks a Proposer who can demonstrate organizational, functional, and technical capabilities, as well as the experience, expertise, and qualifications necessary to implement and support the latest technology in </w:t>
      </w:r>
      <w:r w:rsidR="00E727C5">
        <w:rPr>
          <w:szCs w:val="24"/>
        </w:rPr>
        <w:t>video surveillance</w:t>
      </w:r>
      <w:r w:rsidR="0076265D" w:rsidRPr="0076265D">
        <w:rPr>
          <w:szCs w:val="24"/>
        </w:rPr>
        <w:t xml:space="preserve"> systems typically in use within a city’s </w:t>
      </w:r>
      <w:r w:rsidR="00E727C5">
        <w:rPr>
          <w:szCs w:val="24"/>
        </w:rPr>
        <w:t>recreation center</w:t>
      </w:r>
      <w:r w:rsidR="0076265D" w:rsidRPr="0076265D">
        <w:rPr>
          <w:szCs w:val="24"/>
        </w:rPr>
        <w:t xml:space="preserve">.  </w:t>
      </w:r>
    </w:p>
    <w:p w14:paraId="2799EDB1" w14:textId="77777777" w:rsidR="0076265D" w:rsidRDefault="0076265D" w:rsidP="0076265D">
      <w:pPr>
        <w:tabs>
          <w:tab w:val="left" w:pos="720"/>
        </w:tabs>
        <w:suppressAutoHyphens/>
        <w:ind w:left="720" w:hanging="720"/>
        <w:jc w:val="both"/>
        <w:rPr>
          <w:szCs w:val="24"/>
        </w:rPr>
      </w:pPr>
    </w:p>
    <w:p w14:paraId="57405F10" w14:textId="77777777" w:rsidR="0076265D" w:rsidRDefault="0076265D" w:rsidP="0076265D">
      <w:pPr>
        <w:ind w:left="720"/>
        <w:rPr>
          <w:szCs w:val="24"/>
        </w:rPr>
      </w:pPr>
      <w:r w:rsidRPr="0076265D">
        <w:rPr>
          <w:szCs w:val="24"/>
        </w:rPr>
        <w:t xml:space="preserve">All existing </w:t>
      </w:r>
      <w:r w:rsidR="00C70DC1">
        <w:rPr>
          <w:szCs w:val="24"/>
        </w:rPr>
        <w:t xml:space="preserve">security camera </w:t>
      </w:r>
      <w:r w:rsidRPr="0076265D">
        <w:rPr>
          <w:szCs w:val="24"/>
        </w:rPr>
        <w:t xml:space="preserve">equipment is expected to be replaced with the new </w:t>
      </w:r>
      <w:r w:rsidR="00C70DC1">
        <w:rPr>
          <w:szCs w:val="24"/>
        </w:rPr>
        <w:t xml:space="preserve">security camera </w:t>
      </w:r>
      <w:r w:rsidRPr="0076265D">
        <w:rPr>
          <w:szCs w:val="24"/>
        </w:rPr>
        <w:t>system.</w:t>
      </w:r>
      <w:r w:rsidR="00C70DC1">
        <w:rPr>
          <w:szCs w:val="24"/>
        </w:rPr>
        <w:t xml:space="preserve">  All existing security camera equipment is to be removed by the proposer</w:t>
      </w:r>
      <w:r w:rsidR="00FC7ECC">
        <w:rPr>
          <w:szCs w:val="24"/>
        </w:rPr>
        <w:t xml:space="preserve">.  The new security camera system will be housed </w:t>
      </w:r>
      <w:r w:rsidR="008518C8">
        <w:rPr>
          <w:szCs w:val="24"/>
        </w:rPr>
        <w:t>in the Recreation Center’s Telecommunication Room.</w:t>
      </w:r>
      <w:r w:rsidRPr="0076265D">
        <w:rPr>
          <w:szCs w:val="24"/>
        </w:rPr>
        <w:t xml:space="preserve"> </w:t>
      </w:r>
    </w:p>
    <w:p w14:paraId="5B8BD8C1" w14:textId="77777777" w:rsidR="009D0085" w:rsidRDefault="009D0085" w:rsidP="0076265D">
      <w:pPr>
        <w:ind w:left="720"/>
        <w:rPr>
          <w:szCs w:val="24"/>
        </w:rPr>
      </w:pPr>
    </w:p>
    <w:p w14:paraId="1F074C31" w14:textId="77777777" w:rsidR="009D0085" w:rsidRPr="0076265D" w:rsidRDefault="009D0085" w:rsidP="0076265D">
      <w:pPr>
        <w:ind w:left="720"/>
        <w:rPr>
          <w:szCs w:val="24"/>
        </w:rPr>
      </w:pPr>
      <w:r>
        <w:rPr>
          <w:szCs w:val="24"/>
        </w:rPr>
        <w:t xml:space="preserve">Vendors will have the opportunity to inspect the </w:t>
      </w:r>
      <w:r w:rsidR="008518C8">
        <w:rPr>
          <w:szCs w:val="24"/>
        </w:rPr>
        <w:t>Recreation Center</w:t>
      </w:r>
      <w:r>
        <w:rPr>
          <w:szCs w:val="24"/>
        </w:rPr>
        <w:t xml:space="preserve"> and its </w:t>
      </w:r>
      <w:r w:rsidR="008518C8">
        <w:rPr>
          <w:szCs w:val="24"/>
        </w:rPr>
        <w:t>security camera system</w:t>
      </w:r>
      <w:r>
        <w:rPr>
          <w:szCs w:val="24"/>
        </w:rPr>
        <w:t xml:space="preserve"> configuration by appointment only.</w:t>
      </w:r>
      <w:r w:rsidR="00A975A6">
        <w:rPr>
          <w:szCs w:val="24"/>
        </w:rPr>
        <w:t xml:space="preserve">  Inspection of the Recreation Center is a requirement of the proposer submitting </w:t>
      </w:r>
      <w:r w:rsidR="008F77CF">
        <w:rPr>
          <w:szCs w:val="24"/>
        </w:rPr>
        <w:t>an</w:t>
      </w:r>
      <w:r w:rsidR="00A975A6">
        <w:rPr>
          <w:szCs w:val="24"/>
        </w:rPr>
        <w:t xml:space="preserve"> RFP for the project.</w:t>
      </w:r>
    </w:p>
    <w:p w14:paraId="7602B2BD" w14:textId="77777777" w:rsidR="0076265D" w:rsidRPr="0076265D" w:rsidRDefault="0076265D" w:rsidP="0076265D">
      <w:pPr>
        <w:tabs>
          <w:tab w:val="left" w:pos="720"/>
        </w:tabs>
        <w:suppressAutoHyphens/>
        <w:jc w:val="both"/>
        <w:rPr>
          <w:szCs w:val="24"/>
        </w:rPr>
      </w:pPr>
    </w:p>
    <w:p w14:paraId="608FECAD" w14:textId="77777777" w:rsidR="00FB2941" w:rsidRPr="00BC0DA4" w:rsidRDefault="00FB2941" w:rsidP="004459DC">
      <w:pPr>
        <w:tabs>
          <w:tab w:val="left" w:pos="720"/>
        </w:tabs>
        <w:suppressAutoHyphens/>
        <w:ind w:left="720" w:hanging="720"/>
        <w:jc w:val="both"/>
        <w:rPr>
          <w:szCs w:val="24"/>
        </w:rPr>
      </w:pPr>
    </w:p>
    <w:p w14:paraId="0C7797F8" w14:textId="77777777" w:rsidR="002A27FE" w:rsidRPr="00BC0DA4" w:rsidRDefault="002A27FE" w:rsidP="002A27FE">
      <w:pPr>
        <w:ind w:firstLine="720"/>
        <w:jc w:val="both"/>
        <w:rPr>
          <w:szCs w:val="24"/>
        </w:rPr>
      </w:pPr>
      <w:r w:rsidRPr="00BC0DA4">
        <w:rPr>
          <w:b/>
          <w:szCs w:val="24"/>
        </w:rPr>
        <w:t>1.1</w:t>
      </w:r>
      <w:r w:rsidRPr="00BC0DA4">
        <w:rPr>
          <w:b/>
          <w:szCs w:val="24"/>
        </w:rPr>
        <w:tab/>
      </w:r>
      <w:r w:rsidRPr="00BC0DA4">
        <w:rPr>
          <w:b/>
          <w:bCs/>
          <w:color w:val="000000"/>
          <w:szCs w:val="24"/>
        </w:rPr>
        <w:t>Proposal Instructions</w:t>
      </w:r>
    </w:p>
    <w:p w14:paraId="630DC6E1" w14:textId="77777777" w:rsidR="002A27FE" w:rsidRPr="00BC0DA4" w:rsidRDefault="002A27FE" w:rsidP="002A27FE">
      <w:pPr>
        <w:ind w:left="720" w:right="720"/>
        <w:jc w:val="both"/>
        <w:rPr>
          <w:szCs w:val="24"/>
        </w:rPr>
      </w:pPr>
    </w:p>
    <w:p w14:paraId="22939203" w14:textId="77777777" w:rsidR="002A27FE" w:rsidRPr="00BC0DA4" w:rsidRDefault="002A27FE" w:rsidP="002A27FE">
      <w:pPr>
        <w:tabs>
          <w:tab w:val="left" w:pos="9360"/>
        </w:tabs>
        <w:autoSpaceDE w:val="0"/>
        <w:autoSpaceDN w:val="0"/>
        <w:adjustRightInd w:val="0"/>
        <w:ind w:left="1440"/>
        <w:jc w:val="both"/>
        <w:rPr>
          <w:szCs w:val="24"/>
        </w:rPr>
      </w:pPr>
      <w:r w:rsidRPr="00BC0DA4">
        <w:rPr>
          <w:szCs w:val="24"/>
        </w:rPr>
        <w:t xml:space="preserve">Proposals will be accepted in the Finance Department, </w:t>
      </w:r>
      <w:r w:rsidR="00FB2941" w:rsidRPr="00BC0DA4">
        <w:rPr>
          <w:szCs w:val="24"/>
        </w:rPr>
        <w:t xml:space="preserve">200 West Fort </w:t>
      </w:r>
      <w:r w:rsidRPr="00BC0DA4">
        <w:rPr>
          <w:szCs w:val="24"/>
        </w:rPr>
        <w:t xml:space="preserve">Street, </w:t>
      </w:r>
      <w:r w:rsidR="00FB2941" w:rsidRPr="00BC0DA4">
        <w:rPr>
          <w:szCs w:val="24"/>
        </w:rPr>
        <w:t xml:space="preserve">Manchester, Tennessee 37355 </w:t>
      </w:r>
      <w:r w:rsidRPr="00BC0DA4">
        <w:rPr>
          <w:szCs w:val="24"/>
        </w:rPr>
        <w:t xml:space="preserve">until </w:t>
      </w:r>
      <w:r w:rsidR="00E14210">
        <w:rPr>
          <w:szCs w:val="24"/>
        </w:rPr>
        <w:t>February 2</w:t>
      </w:r>
      <w:r w:rsidR="00FB2941" w:rsidRPr="00E14210">
        <w:rPr>
          <w:szCs w:val="24"/>
        </w:rPr>
        <w:t>, 20</w:t>
      </w:r>
      <w:r w:rsidR="0076265D" w:rsidRPr="00E14210">
        <w:rPr>
          <w:szCs w:val="24"/>
        </w:rPr>
        <w:t>2</w:t>
      </w:r>
      <w:r w:rsidR="006C5086" w:rsidRPr="00E14210">
        <w:rPr>
          <w:szCs w:val="24"/>
        </w:rPr>
        <w:t>4</w:t>
      </w:r>
      <w:r w:rsidR="00FB2941" w:rsidRPr="00E14210">
        <w:rPr>
          <w:szCs w:val="24"/>
        </w:rPr>
        <w:t>, at</w:t>
      </w:r>
      <w:r w:rsidR="006C5086" w:rsidRPr="00E14210">
        <w:rPr>
          <w:szCs w:val="24"/>
        </w:rPr>
        <w:t xml:space="preserve"> </w:t>
      </w:r>
      <w:r w:rsidR="00E14210">
        <w:rPr>
          <w:szCs w:val="24"/>
        </w:rPr>
        <w:t>1</w:t>
      </w:r>
      <w:r w:rsidRPr="00E14210">
        <w:rPr>
          <w:szCs w:val="24"/>
        </w:rPr>
        <w:t>:00 p.m.,</w:t>
      </w:r>
      <w:r w:rsidRPr="00BC0DA4">
        <w:rPr>
          <w:szCs w:val="24"/>
        </w:rPr>
        <w:t xml:space="preserve"> prevailing local time.  Include the proposal reference </w:t>
      </w:r>
      <w:r w:rsidR="003805A4" w:rsidRPr="00F93D73">
        <w:rPr>
          <w:szCs w:val="24"/>
        </w:rPr>
        <w:t>“</w:t>
      </w:r>
      <w:r w:rsidR="003805A4">
        <w:rPr>
          <w:szCs w:val="24"/>
        </w:rPr>
        <w:t xml:space="preserve">MRD Security Camera System Replacement </w:t>
      </w:r>
      <w:r w:rsidR="003805A4" w:rsidRPr="00F93D73">
        <w:rPr>
          <w:szCs w:val="24"/>
        </w:rPr>
        <w:t>Proposal”</w:t>
      </w:r>
      <w:r w:rsidRPr="00BC0DA4">
        <w:rPr>
          <w:szCs w:val="24"/>
        </w:rPr>
        <w:t xml:space="preserve"> on the proposal envelope.  </w:t>
      </w:r>
      <w:r w:rsidRPr="00BC0DA4">
        <w:rPr>
          <w:color w:val="000000"/>
          <w:szCs w:val="24"/>
        </w:rPr>
        <w:t xml:space="preserve">Interested proposers should submit two original copies of the proposal.  Late proposals will not be considered. </w:t>
      </w:r>
    </w:p>
    <w:p w14:paraId="125542A0" w14:textId="77777777" w:rsidR="002A27FE" w:rsidRPr="00BC0DA4" w:rsidRDefault="002A27FE" w:rsidP="002A27FE">
      <w:pPr>
        <w:autoSpaceDE w:val="0"/>
        <w:autoSpaceDN w:val="0"/>
        <w:adjustRightInd w:val="0"/>
        <w:ind w:left="1440"/>
        <w:jc w:val="both"/>
        <w:rPr>
          <w:color w:val="000000"/>
          <w:szCs w:val="24"/>
        </w:rPr>
      </w:pPr>
    </w:p>
    <w:p w14:paraId="6BE9BD2D" w14:textId="77777777" w:rsidR="002A27FE" w:rsidRPr="00BC0DA4" w:rsidRDefault="002A27FE" w:rsidP="002A27FE">
      <w:pPr>
        <w:suppressAutoHyphens/>
        <w:ind w:left="1440"/>
        <w:jc w:val="both"/>
        <w:rPr>
          <w:color w:val="000000"/>
          <w:szCs w:val="24"/>
        </w:rPr>
      </w:pPr>
      <w:r w:rsidRPr="00BC0DA4">
        <w:rPr>
          <w:szCs w:val="24"/>
        </w:rPr>
        <w:t xml:space="preserve">The City </w:t>
      </w:r>
      <w:r w:rsidR="00E62C50">
        <w:rPr>
          <w:szCs w:val="24"/>
        </w:rPr>
        <w:t>o</w:t>
      </w:r>
      <w:r w:rsidRPr="00BC0DA4">
        <w:rPr>
          <w:szCs w:val="24"/>
        </w:rPr>
        <w:t xml:space="preserve">f </w:t>
      </w:r>
      <w:r w:rsidR="00BE52E7" w:rsidRPr="00BC0DA4">
        <w:rPr>
          <w:szCs w:val="24"/>
        </w:rPr>
        <w:t>Manchester</w:t>
      </w:r>
      <w:r w:rsidRPr="00BC0DA4">
        <w:rPr>
          <w:szCs w:val="24"/>
        </w:rPr>
        <w:t xml:space="preserve"> reserves the right to reject any or all proposals or to waive any specific technicalities or formalities in order to accept any proposal deemed to be in the best interest of </w:t>
      </w:r>
      <w:r w:rsidR="00BE52E7" w:rsidRPr="00BC0DA4">
        <w:rPr>
          <w:szCs w:val="24"/>
        </w:rPr>
        <w:t>T</w:t>
      </w:r>
      <w:r w:rsidRPr="00BC0DA4">
        <w:rPr>
          <w:szCs w:val="24"/>
        </w:rPr>
        <w:t xml:space="preserve">he </w:t>
      </w:r>
      <w:r w:rsidR="00BE52E7" w:rsidRPr="00BC0DA4">
        <w:rPr>
          <w:szCs w:val="24"/>
        </w:rPr>
        <w:t xml:space="preserve">City </w:t>
      </w:r>
      <w:r w:rsidR="00E62C50">
        <w:rPr>
          <w:szCs w:val="24"/>
        </w:rPr>
        <w:t>o</w:t>
      </w:r>
      <w:r w:rsidRPr="00BC0DA4">
        <w:rPr>
          <w:szCs w:val="24"/>
        </w:rPr>
        <w:t xml:space="preserve">f </w:t>
      </w:r>
      <w:r w:rsidR="00BE52E7" w:rsidRPr="00BC0DA4">
        <w:rPr>
          <w:szCs w:val="24"/>
        </w:rPr>
        <w:t>Manchester</w:t>
      </w:r>
      <w:r w:rsidRPr="00BC0DA4">
        <w:rPr>
          <w:szCs w:val="24"/>
        </w:rPr>
        <w:t xml:space="preserve">.  </w:t>
      </w:r>
      <w:r w:rsidRPr="00BC0DA4">
        <w:rPr>
          <w:color w:val="000000"/>
          <w:szCs w:val="24"/>
        </w:rPr>
        <w:t xml:space="preserve">The City is not bound to accept the least costly proposal, but reserves the right to accept the proposal which appears, in its judgment, to be the best suited to the interests of the City.  </w:t>
      </w:r>
    </w:p>
    <w:p w14:paraId="010B6B60" w14:textId="77777777" w:rsidR="002A27FE" w:rsidRPr="00BC0DA4" w:rsidRDefault="002A27FE" w:rsidP="002A27FE">
      <w:pPr>
        <w:ind w:left="1440"/>
        <w:jc w:val="both"/>
        <w:rPr>
          <w:szCs w:val="24"/>
        </w:rPr>
      </w:pPr>
    </w:p>
    <w:p w14:paraId="2E22F773" w14:textId="77777777" w:rsidR="002A27FE" w:rsidRDefault="002A27FE" w:rsidP="002A27FE">
      <w:pPr>
        <w:suppressAutoHyphens/>
        <w:ind w:left="1440"/>
        <w:jc w:val="both"/>
        <w:rPr>
          <w:szCs w:val="24"/>
        </w:rPr>
      </w:pPr>
      <w:r w:rsidRPr="00BC0DA4">
        <w:rPr>
          <w:color w:val="000000"/>
          <w:szCs w:val="24"/>
        </w:rPr>
        <w:t xml:space="preserve">The City reserves the right to negotiate with any vendor, including but not limited to terms, conditions, pricing, pricing structure, etc.  </w:t>
      </w:r>
      <w:r w:rsidRPr="00BC0DA4">
        <w:rPr>
          <w:szCs w:val="24"/>
        </w:rPr>
        <w:t>The right to accept any portion of any proposal and to enter into a contract with one or more proposers is reserved.</w:t>
      </w:r>
    </w:p>
    <w:p w14:paraId="0E7BCBC0" w14:textId="77777777" w:rsidR="002A27FE" w:rsidRDefault="002A27FE" w:rsidP="002A27FE">
      <w:pPr>
        <w:ind w:left="1440"/>
        <w:jc w:val="both"/>
        <w:rPr>
          <w:szCs w:val="24"/>
        </w:rPr>
      </w:pPr>
    </w:p>
    <w:p w14:paraId="3E4442FA" w14:textId="77777777" w:rsidR="00D92347" w:rsidRDefault="00D92347" w:rsidP="002A27FE">
      <w:pPr>
        <w:ind w:left="1440"/>
        <w:jc w:val="both"/>
        <w:rPr>
          <w:szCs w:val="24"/>
        </w:rPr>
      </w:pPr>
    </w:p>
    <w:p w14:paraId="5BCA582F" w14:textId="77777777" w:rsidR="0005607E" w:rsidRDefault="0005607E" w:rsidP="002A27FE">
      <w:pPr>
        <w:ind w:left="1440"/>
        <w:jc w:val="both"/>
        <w:rPr>
          <w:szCs w:val="24"/>
        </w:rPr>
      </w:pPr>
    </w:p>
    <w:p w14:paraId="7CA5DFAF" w14:textId="77777777" w:rsidR="0005607E" w:rsidRPr="00BC0DA4" w:rsidRDefault="0005607E" w:rsidP="002A27FE">
      <w:pPr>
        <w:ind w:left="1440"/>
        <w:jc w:val="both"/>
        <w:rPr>
          <w:szCs w:val="24"/>
        </w:rPr>
      </w:pPr>
    </w:p>
    <w:p w14:paraId="028329E6" w14:textId="77777777" w:rsidR="002A27FE" w:rsidRPr="00BC0DA4" w:rsidRDefault="002A27FE" w:rsidP="002A27FE">
      <w:pPr>
        <w:suppressAutoHyphens/>
        <w:ind w:firstLine="720"/>
        <w:jc w:val="both"/>
        <w:rPr>
          <w:b/>
          <w:szCs w:val="24"/>
        </w:rPr>
      </w:pPr>
      <w:r w:rsidRPr="00BC0DA4">
        <w:rPr>
          <w:b/>
          <w:szCs w:val="24"/>
        </w:rPr>
        <w:t>1.2</w:t>
      </w:r>
      <w:r w:rsidRPr="00BC0DA4">
        <w:rPr>
          <w:b/>
          <w:szCs w:val="24"/>
        </w:rPr>
        <w:tab/>
        <w:t>Proposal Duration</w:t>
      </w:r>
    </w:p>
    <w:p w14:paraId="7CEB10A0" w14:textId="77777777" w:rsidR="002A27FE" w:rsidRPr="00BC0DA4" w:rsidRDefault="002A27FE" w:rsidP="002A27FE">
      <w:pPr>
        <w:suppressAutoHyphens/>
        <w:jc w:val="both"/>
        <w:rPr>
          <w:szCs w:val="24"/>
        </w:rPr>
      </w:pPr>
    </w:p>
    <w:p w14:paraId="60E9D38B" w14:textId="77777777" w:rsidR="00E26518" w:rsidRPr="00BC0DA4" w:rsidRDefault="002A27FE" w:rsidP="002A27FE">
      <w:pPr>
        <w:suppressAutoHyphens/>
        <w:ind w:left="1440"/>
        <w:jc w:val="both"/>
        <w:rPr>
          <w:szCs w:val="24"/>
        </w:rPr>
      </w:pPr>
      <w:r w:rsidRPr="00BC0DA4">
        <w:rPr>
          <w:szCs w:val="24"/>
        </w:rPr>
        <w:t xml:space="preserve">Proposals submitted in response to this RFP must be valid for a period of </w:t>
      </w:r>
      <w:r w:rsidR="00A975A6">
        <w:rPr>
          <w:szCs w:val="24"/>
        </w:rPr>
        <w:t>60</w:t>
      </w:r>
      <w:r w:rsidRPr="00BC0DA4">
        <w:rPr>
          <w:szCs w:val="24"/>
        </w:rPr>
        <w:t xml:space="preserve"> days from </w:t>
      </w:r>
      <w:r w:rsidR="00CF20E9" w:rsidRPr="00BC0DA4">
        <w:rPr>
          <w:szCs w:val="24"/>
        </w:rPr>
        <w:t xml:space="preserve">the </w:t>
      </w:r>
      <w:r w:rsidRPr="00BC0DA4">
        <w:rPr>
          <w:szCs w:val="24"/>
        </w:rPr>
        <w:t>proposal submission deadline.</w:t>
      </w:r>
    </w:p>
    <w:p w14:paraId="0565715D" w14:textId="77777777" w:rsidR="00EC5477" w:rsidRPr="00BC0DA4" w:rsidRDefault="00EC5477" w:rsidP="002A27FE">
      <w:pPr>
        <w:suppressAutoHyphens/>
        <w:ind w:left="1440"/>
        <w:jc w:val="both"/>
        <w:rPr>
          <w:szCs w:val="24"/>
        </w:rPr>
      </w:pPr>
    </w:p>
    <w:p w14:paraId="1FBAA58C" w14:textId="77777777" w:rsidR="002A27FE" w:rsidRPr="00BC0DA4" w:rsidRDefault="00134B7B" w:rsidP="002A27FE">
      <w:pPr>
        <w:suppressAutoHyphens/>
        <w:ind w:left="720"/>
        <w:jc w:val="both"/>
        <w:rPr>
          <w:szCs w:val="24"/>
        </w:rPr>
      </w:pPr>
      <w:r w:rsidRPr="00BC0DA4">
        <w:rPr>
          <w:b/>
          <w:szCs w:val="24"/>
        </w:rPr>
        <w:t>1</w:t>
      </w:r>
      <w:r w:rsidR="002A27FE" w:rsidRPr="00BC0DA4">
        <w:rPr>
          <w:b/>
          <w:szCs w:val="24"/>
        </w:rPr>
        <w:t>.3</w:t>
      </w:r>
      <w:r w:rsidR="002A27FE" w:rsidRPr="00BC0DA4">
        <w:rPr>
          <w:b/>
          <w:szCs w:val="24"/>
        </w:rPr>
        <w:tab/>
      </w:r>
      <w:r w:rsidR="009F686E" w:rsidRPr="00BC0DA4">
        <w:rPr>
          <w:b/>
          <w:szCs w:val="24"/>
        </w:rPr>
        <w:t>General</w:t>
      </w:r>
      <w:r w:rsidR="002A27FE" w:rsidRPr="00BC0DA4">
        <w:rPr>
          <w:b/>
          <w:szCs w:val="24"/>
        </w:rPr>
        <w:t xml:space="preserve"> </w:t>
      </w:r>
    </w:p>
    <w:p w14:paraId="566DBE81" w14:textId="77777777" w:rsidR="002A27FE" w:rsidRPr="00BC0DA4" w:rsidRDefault="002A27FE" w:rsidP="002A27FE">
      <w:pPr>
        <w:suppressAutoHyphens/>
        <w:jc w:val="both"/>
        <w:rPr>
          <w:b/>
          <w:szCs w:val="24"/>
        </w:rPr>
      </w:pPr>
    </w:p>
    <w:p w14:paraId="4B32421D" w14:textId="77777777" w:rsidR="002A27FE" w:rsidRPr="00BC0DA4" w:rsidRDefault="00B6213B" w:rsidP="009F686E">
      <w:pPr>
        <w:pStyle w:val="BodyText"/>
        <w:tabs>
          <w:tab w:val="clear" w:pos="360"/>
        </w:tabs>
        <w:suppressAutoHyphens/>
        <w:ind w:left="1440"/>
        <w:rPr>
          <w:szCs w:val="24"/>
        </w:rPr>
      </w:pPr>
      <w:r w:rsidRPr="00BC0DA4">
        <w:rPr>
          <w:szCs w:val="24"/>
        </w:rPr>
        <w:t xml:space="preserve">The Proposer, by submission of a proposal, certifies that all technical and other requirements set forth herein are fully met.  If </w:t>
      </w:r>
      <w:r w:rsidR="009F686E" w:rsidRPr="00BC0DA4">
        <w:rPr>
          <w:szCs w:val="24"/>
        </w:rPr>
        <w:t xml:space="preserve">they are </w:t>
      </w:r>
      <w:r w:rsidRPr="00BC0DA4">
        <w:rPr>
          <w:szCs w:val="24"/>
        </w:rPr>
        <w:t>not, a separate attachment should be submitted with the proposal setting</w:t>
      </w:r>
      <w:r w:rsidR="009F686E" w:rsidRPr="00BC0DA4">
        <w:rPr>
          <w:szCs w:val="24"/>
        </w:rPr>
        <w:t xml:space="preserve"> forth any deviations therein.</w:t>
      </w:r>
      <w:r w:rsidR="00BF4C19" w:rsidRPr="00BC0DA4">
        <w:rPr>
          <w:szCs w:val="24"/>
        </w:rPr>
        <w:t xml:space="preserve"> </w:t>
      </w:r>
      <w:r w:rsidR="009F686E" w:rsidRPr="00BC0DA4">
        <w:rPr>
          <w:szCs w:val="24"/>
        </w:rPr>
        <w:t>The Proposer agrees that the prices set forth on the Pricing Sheet represent</w:t>
      </w:r>
      <w:r w:rsidR="002A27FE" w:rsidRPr="00BC0DA4">
        <w:rPr>
          <w:szCs w:val="24"/>
        </w:rPr>
        <w:t xml:space="preserve"> all costs to</w:t>
      </w:r>
      <w:r w:rsidR="00BF4C19" w:rsidRPr="00BC0DA4">
        <w:rPr>
          <w:szCs w:val="24"/>
        </w:rPr>
        <w:t xml:space="preserve"> </w:t>
      </w:r>
      <w:r w:rsidR="002A27FE" w:rsidRPr="00BC0DA4">
        <w:rPr>
          <w:szCs w:val="24"/>
        </w:rPr>
        <w:t xml:space="preserve">cover and include all labor and supervision, materials, equipment, machinery, apparatus, tools, services, transportation, and all other facilities, licenses, permits, taxes, fees, charges, excises, services, expenses and incidentals of any description whatsoever necessary to perform and complete finish in a workman like manner and to the complete satisfaction and approval of </w:t>
      </w:r>
      <w:r w:rsidR="00BE52E7" w:rsidRPr="00BC0DA4">
        <w:rPr>
          <w:szCs w:val="24"/>
        </w:rPr>
        <w:t xml:space="preserve">The City </w:t>
      </w:r>
      <w:r w:rsidR="00E62C50">
        <w:rPr>
          <w:szCs w:val="24"/>
        </w:rPr>
        <w:t>o</w:t>
      </w:r>
      <w:r w:rsidR="002A27FE" w:rsidRPr="00BC0DA4">
        <w:rPr>
          <w:szCs w:val="24"/>
        </w:rPr>
        <w:t xml:space="preserve">f </w:t>
      </w:r>
      <w:r w:rsidR="00BE52E7" w:rsidRPr="00BC0DA4">
        <w:rPr>
          <w:szCs w:val="24"/>
        </w:rPr>
        <w:t>Manchester</w:t>
      </w:r>
      <w:r w:rsidR="002A27FE" w:rsidRPr="00BC0DA4">
        <w:rPr>
          <w:szCs w:val="24"/>
        </w:rPr>
        <w:t xml:space="preserve"> free from all liens or claims of laborers, material men, suppliers, or subcontractors and in conformity in all respects with all applicable federal, state, county or municipal laws, ordinances, rules or regulations, all working things contemplate</w:t>
      </w:r>
      <w:r w:rsidR="009F686E" w:rsidRPr="00BC0DA4">
        <w:rPr>
          <w:szCs w:val="24"/>
        </w:rPr>
        <w:t>d</w:t>
      </w:r>
      <w:r w:rsidR="002A27FE" w:rsidRPr="00BC0DA4">
        <w:rPr>
          <w:szCs w:val="24"/>
        </w:rPr>
        <w:t xml:space="preserve"> by the RFP.</w:t>
      </w:r>
    </w:p>
    <w:p w14:paraId="621F37E9" w14:textId="77777777" w:rsidR="002A27FE" w:rsidRPr="00BC0DA4" w:rsidRDefault="002A27FE" w:rsidP="002A27FE">
      <w:pPr>
        <w:suppressAutoHyphens/>
        <w:ind w:left="1440"/>
        <w:jc w:val="both"/>
        <w:rPr>
          <w:szCs w:val="24"/>
        </w:rPr>
      </w:pPr>
    </w:p>
    <w:p w14:paraId="62B0DCA1" w14:textId="77777777" w:rsidR="002A27FE" w:rsidRPr="00BC0DA4" w:rsidRDefault="002A27FE" w:rsidP="002A27FE">
      <w:pPr>
        <w:suppressAutoHyphens/>
        <w:ind w:firstLine="720"/>
        <w:jc w:val="both"/>
        <w:rPr>
          <w:szCs w:val="24"/>
        </w:rPr>
      </w:pPr>
      <w:r w:rsidRPr="00BC0DA4">
        <w:rPr>
          <w:b/>
          <w:szCs w:val="24"/>
        </w:rPr>
        <w:t>1.4</w:t>
      </w:r>
      <w:r w:rsidRPr="00BC0DA4">
        <w:rPr>
          <w:b/>
          <w:szCs w:val="24"/>
        </w:rPr>
        <w:tab/>
        <w:t>Evaluation of Proposals</w:t>
      </w:r>
    </w:p>
    <w:p w14:paraId="360CF769" w14:textId="77777777" w:rsidR="002A27FE" w:rsidRPr="00BC0DA4" w:rsidRDefault="002A27FE" w:rsidP="002A27FE">
      <w:pPr>
        <w:suppressAutoHyphens/>
        <w:jc w:val="both"/>
        <w:rPr>
          <w:szCs w:val="24"/>
        </w:rPr>
      </w:pPr>
    </w:p>
    <w:p w14:paraId="2A7C58B4" w14:textId="77777777" w:rsidR="002A27FE" w:rsidRPr="00BC0DA4" w:rsidRDefault="00CF20E9" w:rsidP="002A27FE">
      <w:pPr>
        <w:suppressAutoHyphens/>
        <w:ind w:left="1440"/>
        <w:jc w:val="both"/>
        <w:rPr>
          <w:szCs w:val="24"/>
        </w:rPr>
      </w:pPr>
      <w:r w:rsidRPr="00BC0DA4">
        <w:rPr>
          <w:szCs w:val="24"/>
        </w:rPr>
        <w:t>Proposals will be evaluated for compliance to the technical requirements and cost.</w:t>
      </w:r>
      <w:r w:rsidR="002A27FE" w:rsidRPr="00BC0DA4">
        <w:rPr>
          <w:szCs w:val="24"/>
        </w:rPr>
        <w:t xml:space="preserve">  </w:t>
      </w:r>
    </w:p>
    <w:p w14:paraId="7F63B7E5" w14:textId="77777777" w:rsidR="002A27FE" w:rsidRPr="00BC0DA4" w:rsidRDefault="002A27FE" w:rsidP="002A27FE">
      <w:pPr>
        <w:suppressAutoHyphens/>
        <w:ind w:left="1440"/>
        <w:jc w:val="both"/>
        <w:rPr>
          <w:szCs w:val="24"/>
        </w:rPr>
      </w:pPr>
    </w:p>
    <w:p w14:paraId="2F92C979" w14:textId="77777777" w:rsidR="002A27FE" w:rsidRPr="00BC0DA4" w:rsidRDefault="002A27FE" w:rsidP="002A27FE">
      <w:pPr>
        <w:suppressAutoHyphens/>
        <w:ind w:firstLine="720"/>
        <w:jc w:val="both"/>
        <w:rPr>
          <w:szCs w:val="24"/>
        </w:rPr>
      </w:pPr>
      <w:r w:rsidRPr="00BC0DA4">
        <w:rPr>
          <w:b/>
          <w:szCs w:val="24"/>
        </w:rPr>
        <w:t>1.5</w:t>
      </w:r>
      <w:r w:rsidRPr="00BC0DA4">
        <w:rPr>
          <w:szCs w:val="24"/>
        </w:rPr>
        <w:tab/>
      </w:r>
      <w:r w:rsidRPr="00BC0DA4">
        <w:rPr>
          <w:b/>
          <w:szCs w:val="24"/>
        </w:rPr>
        <w:t>Award of Contract</w:t>
      </w:r>
    </w:p>
    <w:p w14:paraId="2D47F569" w14:textId="77777777" w:rsidR="002A27FE" w:rsidRPr="00BC0DA4" w:rsidRDefault="002A27FE" w:rsidP="002A27FE">
      <w:pPr>
        <w:suppressAutoHyphens/>
        <w:jc w:val="both"/>
        <w:rPr>
          <w:szCs w:val="24"/>
        </w:rPr>
      </w:pPr>
    </w:p>
    <w:p w14:paraId="3C9E7770" w14:textId="77777777" w:rsidR="002A27FE" w:rsidRPr="00BC0DA4" w:rsidRDefault="00CF20E9" w:rsidP="002A27FE">
      <w:pPr>
        <w:suppressAutoHyphens/>
        <w:ind w:left="1440"/>
        <w:jc w:val="both"/>
        <w:rPr>
          <w:szCs w:val="24"/>
        </w:rPr>
      </w:pPr>
      <w:r w:rsidRPr="00BC0DA4">
        <w:rPr>
          <w:szCs w:val="24"/>
        </w:rPr>
        <w:t>F</w:t>
      </w:r>
      <w:r w:rsidR="002A27FE" w:rsidRPr="00BC0DA4">
        <w:rPr>
          <w:szCs w:val="24"/>
        </w:rPr>
        <w:t xml:space="preserve">ollowing the completion of </w:t>
      </w:r>
      <w:r w:rsidRPr="00BC0DA4">
        <w:rPr>
          <w:szCs w:val="24"/>
        </w:rPr>
        <w:t>the</w:t>
      </w:r>
      <w:r w:rsidR="002A27FE" w:rsidRPr="00BC0DA4">
        <w:rPr>
          <w:szCs w:val="24"/>
        </w:rPr>
        <w:t xml:space="preserve"> </w:t>
      </w:r>
      <w:r w:rsidR="00E82DA5" w:rsidRPr="00BC0DA4">
        <w:rPr>
          <w:szCs w:val="24"/>
        </w:rPr>
        <w:t>RFP</w:t>
      </w:r>
      <w:r w:rsidR="002A27FE" w:rsidRPr="00BC0DA4">
        <w:rPr>
          <w:szCs w:val="24"/>
        </w:rPr>
        <w:t xml:space="preserve"> process, </w:t>
      </w:r>
      <w:r w:rsidRPr="00BC0DA4">
        <w:rPr>
          <w:szCs w:val="24"/>
        </w:rPr>
        <w:t xml:space="preserve">an award is expected to be presented </w:t>
      </w:r>
      <w:r w:rsidR="002A27FE" w:rsidRPr="00BC0DA4">
        <w:rPr>
          <w:szCs w:val="24"/>
        </w:rPr>
        <w:t xml:space="preserve">to the successful proposer.  However, no work is to begin, nor is </w:t>
      </w:r>
      <w:r w:rsidR="00BE52E7" w:rsidRPr="00BC0DA4">
        <w:rPr>
          <w:szCs w:val="24"/>
        </w:rPr>
        <w:t>T</w:t>
      </w:r>
      <w:r w:rsidR="002A27FE" w:rsidRPr="00BC0DA4">
        <w:rPr>
          <w:szCs w:val="24"/>
        </w:rPr>
        <w:t xml:space="preserve">he City </w:t>
      </w:r>
      <w:r w:rsidR="00BF4C19" w:rsidRPr="00BC0DA4">
        <w:rPr>
          <w:szCs w:val="24"/>
        </w:rPr>
        <w:t xml:space="preserve">of </w:t>
      </w:r>
      <w:r w:rsidR="00BE52E7" w:rsidRPr="00BC0DA4">
        <w:rPr>
          <w:szCs w:val="24"/>
        </w:rPr>
        <w:t>Manchester</w:t>
      </w:r>
      <w:r w:rsidR="002A27FE" w:rsidRPr="00BC0DA4">
        <w:rPr>
          <w:szCs w:val="24"/>
        </w:rPr>
        <w:t xml:space="preserve"> liable for any costs whatsoever, until </w:t>
      </w:r>
      <w:r w:rsidR="00E82DA5" w:rsidRPr="00BC0DA4">
        <w:rPr>
          <w:szCs w:val="24"/>
        </w:rPr>
        <w:t>an award has been made and</w:t>
      </w:r>
      <w:r w:rsidR="002A27FE" w:rsidRPr="00BC0DA4">
        <w:rPr>
          <w:szCs w:val="24"/>
        </w:rPr>
        <w:t xml:space="preserve"> duly signed and cer</w:t>
      </w:r>
      <w:r w:rsidR="002A27FE" w:rsidRPr="00BC0DA4">
        <w:rPr>
          <w:szCs w:val="24"/>
        </w:rPr>
        <w:softHyphen/>
        <w:t>tified by the appropriate parties.</w:t>
      </w:r>
    </w:p>
    <w:p w14:paraId="2658E9AB" w14:textId="77777777" w:rsidR="002A27FE" w:rsidRPr="00BC0DA4" w:rsidRDefault="002A27FE" w:rsidP="002A27FE">
      <w:pPr>
        <w:suppressAutoHyphens/>
        <w:ind w:left="1440"/>
        <w:jc w:val="both"/>
        <w:rPr>
          <w:szCs w:val="24"/>
        </w:rPr>
      </w:pPr>
    </w:p>
    <w:p w14:paraId="3C0900C4" w14:textId="77777777" w:rsidR="00905D0D" w:rsidRPr="00BC0DA4" w:rsidRDefault="002A27FE" w:rsidP="00905D0D">
      <w:pPr>
        <w:pStyle w:val="ListParagraph"/>
        <w:widowControl w:val="0"/>
        <w:ind w:left="1440"/>
        <w:jc w:val="both"/>
        <w:rPr>
          <w:rFonts w:ascii="Times New Roman" w:hAnsi="Times New Roman"/>
          <w:sz w:val="24"/>
          <w:szCs w:val="24"/>
        </w:rPr>
      </w:pPr>
      <w:r w:rsidRPr="00BC0DA4">
        <w:rPr>
          <w:rFonts w:ascii="Times New Roman" w:hAnsi="Times New Roman"/>
          <w:sz w:val="24"/>
          <w:szCs w:val="24"/>
        </w:rPr>
        <w:t xml:space="preserve">The successful proposer will enter into a contract with </w:t>
      </w:r>
      <w:r w:rsidR="00BE52E7" w:rsidRPr="00BC0DA4">
        <w:rPr>
          <w:rFonts w:ascii="Times New Roman" w:hAnsi="Times New Roman"/>
          <w:sz w:val="24"/>
          <w:szCs w:val="24"/>
        </w:rPr>
        <w:t>the City o</w:t>
      </w:r>
      <w:r w:rsidR="00BF4C19" w:rsidRPr="00BC0DA4">
        <w:rPr>
          <w:rFonts w:ascii="Times New Roman" w:hAnsi="Times New Roman"/>
          <w:sz w:val="24"/>
          <w:szCs w:val="24"/>
        </w:rPr>
        <w:t>n a form agreeable to The City o</w:t>
      </w:r>
      <w:r w:rsidRPr="00BC0DA4">
        <w:rPr>
          <w:rFonts w:ascii="Times New Roman" w:hAnsi="Times New Roman"/>
          <w:sz w:val="24"/>
          <w:szCs w:val="24"/>
        </w:rPr>
        <w:t xml:space="preserve">f </w:t>
      </w:r>
      <w:r w:rsidR="00BE52E7" w:rsidRPr="00BC0DA4">
        <w:rPr>
          <w:rFonts w:ascii="Times New Roman" w:hAnsi="Times New Roman"/>
          <w:sz w:val="24"/>
          <w:szCs w:val="24"/>
        </w:rPr>
        <w:t>Manchester</w:t>
      </w:r>
      <w:r w:rsidRPr="00BC0DA4">
        <w:rPr>
          <w:rFonts w:ascii="Times New Roman" w:hAnsi="Times New Roman"/>
          <w:sz w:val="24"/>
          <w:szCs w:val="24"/>
        </w:rPr>
        <w:t>.</w:t>
      </w:r>
      <w:r w:rsidR="00905D0D" w:rsidRPr="00BC0DA4">
        <w:rPr>
          <w:rFonts w:ascii="Times New Roman" w:hAnsi="Times New Roman"/>
          <w:sz w:val="24"/>
          <w:szCs w:val="24"/>
        </w:rPr>
        <w:t xml:space="preserve">  </w:t>
      </w:r>
    </w:p>
    <w:p w14:paraId="406F2928" w14:textId="77777777" w:rsidR="004459DC" w:rsidRPr="00BC0DA4" w:rsidRDefault="004459DC" w:rsidP="004459DC">
      <w:pPr>
        <w:pStyle w:val="ListParagraph"/>
        <w:spacing w:after="0"/>
        <w:ind w:left="1440"/>
        <w:jc w:val="both"/>
        <w:rPr>
          <w:rFonts w:ascii="Times New Roman" w:hAnsi="Times New Roman"/>
          <w:b/>
          <w:sz w:val="24"/>
          <w:szCs w:val="24"/>
        </w:rPr>
      </w:pPr>
    </w:p>
    <w:p w14:paraId="038AC817" w14:textId="77777777" w:rsidR="0097147A" w:rsidRPr="00BC0DA4" w:rsidRDefault="00502F9F" w:rsidP="004459DC">
      <w:pPr>
        <w:rPr>
          <w:b/>
          <w:szCs w:val="24"/>
        </w:rPr>
      </w:pPr>
      <w:r w:rsidRPr="00BC0DA4">
        <w:rPr>
          <w:b/>
          <w:szCs w:val="24"/>
        </w:rPr>
        <w:t>2</w:t>
      </w:r>
      <w:r w:rsidR="009A0CEC" w:rsidRPr="00BC0DA4">
        <w:rPr>
          <w:b/>
          <w:szCs w:val="24"/>
        </w:rPr>
        <w:t>.0</w:t>
      </w:r>
      <w:r w:rsidR="009A0CEC" w:rsidRPr="00BC0DA4">
        <w:rPr>
          <w:b/>
          <w:szCs w:val="24"/>
        </w:rPr>
        <w:tab/>
        <w:t xml:space="preserve">TECHNICAL </w:t>
      </w:r>
      <w:r w:rsidRPr="00BC0DA4">
        <w:rPr>
          <w:b/>
          <w:szCs w:val="24"/>
        </w:rPr>
        <w:t>SPECIFICATIONS</w:t>
      </w:r>
    </w:p>
    <w:p w14:paraId="7E2AC4B0" w14:textId="77777777" w:rsidR="00FB2941" w:rsidRPr="00FB2941" w:rsidRDefault="00FB2941" w:rsidP="00FB2941">
      <w:pPr>
        <w:keepNext/>
        <w:jc w:val="center"/>
        <w:outlineLvl w:val="0"/>
        <w:rPr>
          <w:b/>
          <w:i/>
          <w:szCs w:val="24"/>
        </w:rPr>
      </w:pPr>
    </w:p>
    <w:p w14:paraId="49C885D4" w14:textId="77777777" w:rsidR="00FB2941" w:rsidRPr="00E07D60" w:rsidRDefault="003744DF" w:rsidP="007158FE">
      <w:pPr>
        <w:ind w:left="720"/>
        <w:rPr>
          <w:szCs w:val="24"/>
        </w:rPr>
      </w:pPr>
      <w:r w:rsidRPr="00E07D60">
        <w:rPr>
          <w:szCs w:val="24"/>
        </w:rPr>
        <w:t xml:space="preserve">The City has determined that much of the existing </w:t>
      </w:r>
      <w:r w:rsidR="009E3C92">
        <w:rPr>
          <w:szCs w:val="24"/>
        </w:rPr>
        <w:t xml:space="preserve">security camera system </w:t>
      </w:r>
      <w:r w:rsidR="004833F5" w:rsidRPr="00E07D60">
        <w:rPr>
          <w:szCs w:val="24"/>
        </w:rPr>
        <w:t>is at the</w:t>
      </w:r>
      <w:r w:rsidRPr="00E07D60">
        <w:rPr>
          <w:szCs w:val="24"/>
        </w:rPr>
        <w:t xml:space="preserve"> end-of-life, obsolete and no longer supported in the industry</w:t>
      </w:r>
      <w:r w:rsidR="004833F5" w:rsidRPr="00E07D60">
        <w:rPr>
          <w:szCs w:val="24"/>
        </w:rPr>
        <w:t xml:space="preserve"> and needs to be replaced</w:t>
      </w:r>
      <w:r w:rsidRPr="00E07D60">
        <w:rPr>
          <w:szCs w:val="24"/>
        </w:rPr>
        <w:t xml:space="preserve">. </w:t>
      </w:r>
      <w:r w:rsidR="004D70E1" w:rsidRPr="00E07D60">
        <w:rPr>
          <w:szCs w:val="24"/>
        </w:rPr>
        <w:t xml:space="preserve">The </w:t>
      </w:r>
      <w:r w:rsidR="009E3C92">
        <w:rPr>
          <w:szCs w:val="24"/>
        </w:rPr>
        <w:t xml:space="preserve">security camera system will be housed in the Telecommunications Room of the Recreation Center. </w:t>
      </w:r>
      <w:r w:rsidR="00FB2941" w:rsidRPr="00E07D60">
        <w:rPr>
          <w:szCs w:val="24"/>
        </w:rPr>
        <w:t xml:space="preserve">See the attached </w:t>
      </w:r>
      <w:r w:rsidR="0076265D" w:rsidRPr="00E07D60">
        <w:rPr>
          <w:szCs w:val="24"/>
        </w:rPr>
        <w:t>documents</w:t>
      </w:r>
      <w:r w:rsidR="00FB2941" w:rsidRPr="00E07D60">
        <w:rPr>
          <w:szCs w:val="24"/>
        </w:rPr>
        <w:t xml:space="preserve"> f</w:t>
      </w:r>
      <w:r w:rsidR="00BE52E7" w:rsidRPr="00E07D60">
        <w:rPr>
          <w:szCs w:val="24"/>
        </w:rPr>
        <w:t xml:space="preserve">or information </w:t>
      </w:r>
      <w:r w:rsidR="0076265D" w:rsidRPr="00E07D60">
        <w:rPr>
          <w:szCs w:val="24"/>
        </w:rPr>
        <w:t xml:space="preserve">on the </w:t>
      </w:r>
      <w:r w:rsidR="0014355B" w:rsidRPr="00E07D60">
        <w:rPr>
          <w:szCs w:val="24"/>
        </w:rPr>
        <w:t xml:space="preserve">current </w:t>
      </w:r>
      <w:r w:rsidR="008E1F6D">
        <w:rPr>
          <w:szCs w:val="24"/>
        </w:rPr>
        <w:t xml:space="preserve">security camera system: </w:t>
      </w:r>
      <w:r w:rsidR="00836FC1">
        <w:rPr>
          <w:szCs w:val="24"/>
        </w:rPr>
        <w:t>1) Schematic Drawing of the Recreation Center indicating areas that require camera surveillance coverage</w:t>
      </w:r>
      <w:r w:rsidR="0076265D" w:rsidRPr="00E07D60">
        <w:rPr>
          <w:szCs w:val="24"/>
        </w:rPr>
        <w:t>.</w:t>
      </w:r>
    </w:p>
    <w:p w14:paraId="2CC2F374" w14:textId="77777777" w:rsidR="00BF2CFF" w:rsidRPr="00E07D60" w:rsidRDefault="00BF2CFF" w:rsidP="007158FE">
      <w:pPr>
        <w:ind w:left="720"/>
        <w:rPr>
          <w:szCs w:val="24"/>
        </w:rPr>
      </w:pPr>
    </w:p>
    <w:p w14:paraId="4E027006" w14:textId="77777777" w:rsidR="00BF2CFF" w:rsidRPr="00E07D60" w:rsidRDefault="00CE01BF" w:rsidP="007158FE">
      <w:pPr>
        <w:ind w:left="720"/>
        <w:rPr>
          <w:szCs w:val="24"/>
        </w:rPr>
      </w:pPr>
      <w:r>
        <w:rPr>
          <w:szCs w:val="24"/>
        </w:rPr>
        <w:t xml:space="preserve">The Recreation Center is a 69,000 square feet center with a 10,000 square feet pool.  The recreation center contains </w:t>
      </w:r>
      <w:r w:rsidR="00EE286B">
        <w:rPr>
          <w:szCs w:val="24"/>
        </w:rPr>
        <w:t>an outdoor leisure pool, indoor competition pool, indoor warm water therapy/kiddie pool, two high school size basketball courts, two racquetball courts, spin room, casual care nursery, birthday party room, youth wellness room, aerobics room, concessions, weight room, and indoor track.</w:t>
      </w:r>
    </w:p>
    <w:p w14:paraId="4E906993" w14:textId="77777777" w:rsidR="00D20FD2" w:rsidRPr="00E07D60" w:rsidRDefault="00D20FD2" w:rsidP="007158FE">
      <w:pPr>
        <w:ind w:left="720"/>
        <w:rPr>
          <w:szCs w:val="24"/>
        </w:rPr>
      </w:pPr>
    </w:p>
    <w:p w14:paraId="152F0C9D" w14:textId="77777777" w:rsidR="00406B57" w:rsidRDefault="00406B57" w:rsidP="00406B57">
      <w:pPr>
        <w:rPr>
          <w:b/>
          <w:szCs w:val="24"/>
        </w:rPr>
      </w:pPr>
    </w:p>
    <w:p w14:paraId="49039F34" w14:textId="77777777" w:rsidR="0093796F" w:rsidRDefault="0093796F" w:rsidP="0093796F">
      <w:pPr>
        <w:ind w:left="720"/>
        <w:rPr>
          <w:b/>
          <w:szCs w:val="24"/>
        </w:rPr>
      </w:pPr>
    </w:p>
    <w:p w14:paraId="2AFF6243" w14:textId="77777777" w:rsidR="00134B7B" w:rsidRPr="00BC0DA4" w:rsidRDefault="00134B7B" w:rsidP="00406B57">
      <w:pPr>
        <w:numPr>
          <w:ilvl w:val="0"/>
          <w:numId w:val="3"/>
        </w:numPr>
        <w:ind w:left="720" w:hanging="720"/>
        <w:rPr>
          <w:b/>
          <w:szCs w:val="24"/>
        </w:rPr>
      </w:pPr>
      <w:r w:rsidRPr="00BC0DA4">
        <w:rPr>
          <w:b/>
          <w:szCs w:val="24"/>
        </w:rPr>
        <w:t>IMPLEMENTATION</w:t>
      </w:r>
    </w:p>
    <w:p w14:paraId="22696C0C" w14:textId="77777777" w:rsidR="00134B7B" w:rsidRPr="00BC0DA4" w:rsidRDefault="00134B7B" w:rsidP="00134B7B">
      <w:pPr>
        <w:pStyle w:val="ListParagraph"/>
        <w:jc w:val="both"/>
        <w:rPr>
          <w:rFonts w:ascii="Times New Roman" w:hAnsi="Times New Roman"/>
          <w:sz w:val="24"/>
          <w:szCs w:val="24"/>
        </w:rPr>
      </w:pPr>
    </w:p>
    <w:p w14:paraId="4162DBAE" w14:textId="77777777" w:rsidR="0036523D" w:rsidRDefault="00134B7B" w:rsidP="0036523D">
      <w:pPr>
        <w:pStyle w:val="ListParagraph"/>
        <w:jc w:val="both"/>
        <w:rPr>
          <w:rFonts w:ascii="Times New Roman" w:hAnsi="Times New Roman"/>
          <w:sz w:val="24"/>
          <w:szCs w:val="24"/>
        </w:rPr>
      </w:pPr>
      <w:r w:rsidRPr="00BC0DA4">
        <w:rPr>
          <w:rFonts w:ascii="Times New Roman" w:hAnsi="Times New Roman"/>
          <w:sz w:val="24"/>
          <w:szCs w:val="24"/>
        </w:rPr>
        <w:t xml:space="preserve">The preferred provider shall provide a sample implementation schedule </w:t>
      </w:r>
      <w:r w:rsidR="00927427">
        <w:rPr>
          <w:rFonts w:ascii="Times New Roman" w:hAnsi="Times New Roman"/>
          <w:sz w:val="24"/>
          <w:szCs w:val="24"/>
        </w:rPr>
        <w:t>once a contract is executed.</w:t>
      </w:r>
    </w:p>
    <w:p w14:paraId="08927B74" w14:textId="77777777" w:rsidR="0036523D" w:rsidRDefault="007158FE" w:rsidP="00072932">
      <w:pPr>
        <w:numPr>
          <w:ilvl w:val="0"/>
          <w:numId w:val="3"/>
        </w:numPr>
        <w:rPr>
          <w:b/>
          <w:szCs w:val="24"/>
        </w:rPr>
      </w:pPr>
      <w:r>
        <w:rPr>
          <w:b/>
          <w:szCs w:val="24"/>
        </w:rPr>
        <w:tab/>
      </w:r>
      <w:r w:rsidR="0036523D">
        <w:rPr>
          <w:b/>
          <w:szCs w:val="24"/>
        </w:rPr>
        <w:t>VENDOR PERMITS</w:t>
      </w:r>
    </w:p>
    <w:p w14:paraId="7696D16D" w14:textId="77777777" w:rsidR="0036523D" w:rsidRDefault="0036523D" w:rsidP="0036523D">
      <w:pPr>
        <w:ind w:left="720"/>
        <w:rPr>
          <w:b/>
          <w:szCs w:val="24"/>
        </w:rPr>
      </w:pPr>
    </w:p>
    <w:p w14:paraId="12ED3CF5" w14:textId="77777777" w:rsidR="0036523D" w:rsidRDefault="0036523D" w:rsidP="0036523D">
      <w:pPr>
        <w:ind w:left="720"/>
        <w:rPr>
          <w:szCs w:val="24"/>
        </w:rPr>
      </w:pPr>
      <w:r w:rsidRPr="0036523D">
        <w:rPr>
          <w:szCs w:val="24"/>
        </w:rPr>
        <w:t>Workers’ Compensation and Certificate of Liability</w:t>
      </w:r>
      <w:r w:rsidR="004D0666">
        <w:rPr>
          <w:szCs w:val="24"/>
        </w:rPr>
        <w:t xml:space="preserve"> Insurance</w:t>
      </w:r>
      <w:r w:rsidRPr="0036523D">
        <w:rPr>
          <w:szCs w:val="24"/>
        </w:rPr>
        <w:t xml:space="preserve"> to protect the Contractor from any liability or damages for any injuries (including death and disability) to any and all of its employees, including any and all liability or damage which may arise by virtue of any statute.</w:t>
      </w:r>
      <w:r>
        <w:rPr>
          <w:szCs w:val="24"/>
        </w:rPr>
        <w:t xml:space="preserve">  </w:t>
      </w:r>
      <w:r w:rsidRPr="0036523D">
        <w:rPr>
          <w:szCs w:val="24"/>
        </w:rPr>
        <w:t>Comprehensive General Liability Insurance to protect the Contractor and the interest of the City of Manchester, its officers, employees, and agents against any and all injuries to third parties, including bodily injury and personal injury, wherever located, resulting from any action or operation under the Contract or in connection with the contracted work.  The General Liability Insurance shall also include the Broad Form Property Damage endorsement, in addition to coverage for explosion, collapse, and underground hazards</w:t>
      </w:r>
      <w:r w:rsidR="004D0666">
        <w:rPr>
          <w:szCs w:val="24"/>
        </w:rPr>
        <w:t>.</w:t>
      </w:r>
    </w:p>
    <w:p w14:paraId="32484E4F" w14:textId="77777777" w:rsidR="0036523D" w:rsidRDefault="0036523D" w:rsidP="0036523D">
      <w:pPr>
        <w:ind w:left="720"/>
        <w:rPr>
          <w:szCs w:val="24"/>
        </w:rPr>
      </w:pPr>
    </w:p>
    <w:p w14:paraId="1AF0F53B" w14:textId="77777777" w:rsidR="0036523D" w:rsidRDefault="0036523D" w:rsidP="0036523D">
      <w:pPr>
        <w:ind w:left="720"/>
        <w:rPr>
          <w:szCs w:val="24"/>
        </w:rPr>
      </w:pPr>
      <w:r w:rsidRPr="0036523D">
        <w:rPr>
          <w:szCs w:val="24"/>
        </w:rPr>
        <w:t>It shall be the responsibility of the Contractor to comply with City ordinances by securing any necessary permits.  The City shall waive any fees involved in securing City permits.</w:t>
      </w:r>
    </w:p>
    <w:p w14:paraId="28FCABAE" w14:textId="77777777" w:rsidR="00A850A1" w:rsidRDefault="00A850A1" w:rsidP="0036523D">
      <w:pPr>
        <w:ind w:left="720"/>
        <w:rPr>
          <w:szCs w:val="24"/>
        </w:rPr>
      </w:pPr>
    </w:p>
    <w:p w14:paraId="0053047D" w14:textId="77777777" w:rsidR="00134B7B" w:rsidRDefault="007158FE" w:rsidP="00072932">
      <w:pPr>
        <w:numPr>
          <w:ilvl w:val="0"/>
          <w:numId w:val="3"/>
        </w:numPr>
        <w:rPr>
          <w:b/>
          <w:szCs w:val="24"/>
        </w:rPr>
      </w:pPr>
      <w:r>
        <w:rPr>
          <w:b/>
          <w:szCs w:val="24"/>
        </w:rPr>
        <w:tab/>
      </w:r>
      <w:r w:rsidR="0036523D">
        <w:rPr>
          <w:b/>
          <w:szCs w:val="24"/>
        </w:rPr>
        <w:t>TERMINATION OF CONTRACT CLAUSE</w:t>
      </w:r>
    </w:p>
    <w:p w14:paraId="0BDFCD76" w14:textId="77777777" w:rsidR="00C95457" w:rsidRDefault="00C95457" w:rsidP="00C95457">
      <w:pPr>
        <w:ind w:left="360"/>
        <w:rPr>
          <w:b/>
          <w:szCs w:val="24"/>
        </w:rPr>
      </w:pPr>
    </w:p>
    <w:p w14:paraId="23D9D521" w14:textId="77777777" w:rsidR="0036523D" w:rsidRPr="0036523D" w:rsidRDefault="0036523D" w:rsidP="00CB0AE6">
      <w:pPr>
        <w:ind w:left="720"/>
        <w:rPr>
          <w:szCs w:val="24"/>
        </w:rPr>
      </w:pPr>
      <w:r w:rsidRPr="0036523D">
        <w:rPr>
          <w:szCs w:val="24"/>
        </w:rPr>
        <w:t>Subject to the provisions below, this Cont</w:t>
      </w:r>
      <w:r w:rsidR="00856CA1">
        <w:rPr>
          <w:szCs w:val="24"/>
        </w:rPr>
        <w:t>r</w:t>
      </w:r>
      <w:r w:rsidRPr="0036523D">
        <w:rPr>
          <w:szCs w:val="24"/>
        </w:rPr>
        <w:t>act may be terminated by the City upon thirty (30) days advance written notice to the Contractor; but if any work or service hereunder is in progress, but not completed as of the date of termination, then the Contract may be extended upon written approval of the City until said work or services are completed and accepted.</w:t>
      </w:r>
    </w:p>
    <w:p w14:paraId="76D209C0" w14:textId="77777777" w:rsidR="0036523D" w:rsidRDefault="0036523D" w:rsidP="00CB0AE6">
      <w:pPr>
        <w:ind w:left="720"/>
        <w:rPr>
          <w:szCs w:val="24"/>
        </w:rPr>
      </w:pPr>
    </w:p>
    <w:p w14:paraId="72CCF33C" w14:textId="77777777" w:rsidR="00CB0AE6" w:rsidRDefault="0036523D" w:rsidP="00856CA1">
      <w:pPr>
        <w:ind w:left="720"/>
        <w:rPr>
          <w:szCs w:val="24"/>
        </w:rPr>
      </w:pPr>
      <w:r w:rsidRPr="0036523D">
        <w:rPr>
          <w:szCs w:val="24"/>
        </w:rPr>
        <w:t xml:space="preserve">The City has the right to cancel the contract if funds no longer become available to continue the contract.  The contractor will be advised with a </w:t>
      </w:r>
      <w:r w:rsidR="00FB3B5A" w:rsidRPr="0036523D">
        <w:rPr>
          <w:szCs w:val="24"/>
        </w:rPr>
        <w:t>30-day</w:t>
      </w:r>
      <w:r w:rsidRPr="0036523D">
        <w:rPr>
          <w:szCs w:val="24"/>
        </w:rPr>
        <w:t xml:space="preserve"> notice unless for unforeseen act(s) of nature. </w:t>
      </w:r>
    </w:p>
    <w:p w14:paraId="3B9C3D5B" w14:textId="77777777" w:rsidR="00A850A1" w:rsidRDefault="00A850A1" w:rsidP="00856CA1">
      <w:pPr>
        <w:ind w:left="720"/>
        <w:rPr>
          <w:szCs w:val="24"/>
        </w:rPr>
      </w:pPr>
    </w:p>
    <w:p w14:paraId="73EAAFEF" w14:textId="77777777" w:rsidR="00134B7B" w:rsidRDefault="007158FE" w:rsidP="00072932">
      <w:pPr>
        <w:numPr>
          <w:ilvl w:val="0"/>
          <w:numId w:val="3"/>
        </w:numPr>
        <w:rPr>
          <w:b/>
          <w:szCs w:val="24"/>
        </w:rPr>
      </w:pPr>
      <w:r>
        <w:rPr>
          <w:b/>
          <w:szCs w:val="24"/>
        </w:rPr>
        <w:tab/>
      </w:r>
      <w:r w:rsidR="00CB0AE6">
        <w:rPr>
          <w:b/>
          <w:szCs w:val="24"/>
        </w:rPr>
        <w:t>HOLD HARMLESS</w:t>
      </w:r>
    </w:p>
    <w:p w14:paraId="0D6C68E6" w14:textId="77777777" w:rsidR="00C95457" w:rsidRDefault="00C95457" w:rsidP="00C95457">
      <w:pPr>
        <w:ind w:left="360"/>
        <w:rPr>
          <w:b/>
          <w:szCs w:val="24"/>
        </w:rPr>
      </w:pPr>
    </w:p>
    <w:p w14:paraId="130109D0" w14:textId="77777777" w:rsidR="00CB0AE6" w:rsidRPr="00CB0AE6" w:rsidRDefault="00CB0AE6" w:rsidP="00CB0AE6">
      <w:pPr>
        <w:ind w:left="720"/>
        <w:rPr>
          <w:szCs w:val="24"/>
        </w:rPr>
      </w:pPr>
      <w:r w:rsidRPr="00CB0AE6">
        <w:rPr>
          <w:szCs w:val="24"/>
        </w:rPr>
        <w:t>The Contractor shall indemnify, defend, and hold harmless the City of Manchester from loss from all suits, actions, or claims of any kind brought as a consequence of any negligent act or omission by the Contractor.  The Contractor agrees that this clause shall include claims involving infring</w:t>
      </w:r>
      <w:r w:rsidR="00E94DDA">
        <w:rPr>
          <w:szCs w:val="24"/>
        </w:rPr>
        <w:t xml:space="preserve">ement of patent or copyright.  </w:t>
      </w:r>
      <w:r w:rsidRPr="00CB0AE6">
        <w:rPr>
          <w:szCs w:val="24"/>
        </w:rPr>
        <w:t>For purposes of this paragraph, “City” and “Contractor” includes their employees, officials, agents, and representatives.  “Contractor” also includes subcontractors and suppliers to the Contractor.  The word “defend” means to provide legal counsel for the City or to reimburse the City for its attorneys’ fees and costs related to the claim.  This section shall survive the Contract.</w:t>
      </w:r>
    </w:p>
    <w:p w14:paraId="29E22444" w14:textId="77777777" w:rsidR="00CB0AE6" w:rsidRPr="00CB0AE6" w:rsidRDefault="00CB0AE6" w:rsidP="00CB0AE6">
      <w:pPr>
        <w:ind w:left="720"/>
        <w:rPr>
          <w:szCs w:val="24"/>
        </w:rPr>
      </w:pPr>
    </w:p>
    <w:p w14:paraId="639604EA" w14:textId="77777777" w:rsidR="00CB0AE6" w:rsidRDefault="00CB0AE6" w:rsidP="00CB0AE6">
      <w:pPr>
        <w:ind w:left="720"/>
        <w:rPr>
          <w:szCs w:val="24"/>
        </w:rPr>
      </w:pPr>
      <w:r w:rsidRPr="00CB0AE6">
        <w:rPr>
          <w:szCs w:val="24"/>
        </w:rPr>
        <w:t>All Contractors and subcontractors performing services for the City are required to and shall comply with all Occupational Safety and Health Administration (OSHA).  Also, all Contractors and subcontractors shall be held responsible for the safety of their employees and any unsafe acts or conditions that may cause injury or damage to any persons or property within and around the work site area under this Contract.</w:t>
      </w:r>
    </w:p>
    <w:p w14:paraId="0D477867" w14:textId="77777777" w:rsidR="00555744" w:rsidRDefault="00555744" w:rsidP="00CB0AE6">
      <w:pPr>
        <w:ind w:left="720"/>
        <w:rPr>
          <w:szCs w:val="24"/>
        </w:rPr>
      </w:pPr>
    </w:p>
    <w:p w14:paraId="09E2B068" w14:textId="77777777" w:rsidR="005E23EC" w:rsidRDefault="005E23EC" w:rsidP="00CB0AE6">
      <w:pPr>
        <w:ind w:left="720"/>
        <w:rPr>
          <w:szCs w:val="24"/>
        </w:rPr>
      </w:pPr>
    </w:p>
    <w:p w14:paraId="589646F8" w14:textId="77777777" w:rsidR="005E23EC" w:rsidRDefault="005E23EC" w:rsidP="00134B7B">
      <w:pPr>
        <w:rPr>
          <w:b/>
          <w:szCs w:val="24"/>
        </w:rPr>
      </w:pPr>
    </w:p>
    <w:p w14:paraId="182D72FC" w14:textId="77777777" w:rsidR="00566FF4" w:rsidRPr="00C95457" w:rsidRDefault="00C95457" w:rsidP="00134B7B">
      <w:pPr>
        <w:rPr>
          <w:b/>
          <w:i/>
          <w:szCs w:val="24"/>
        </w:rPr>
      </w:pPr>
      <w:r w:rsidRPr="00BA5226">
        <w:rPr>
          <w:b/>
          <w:szCs w:val="24"/>
        </w:rPr>
        <w:t>7</w:t>
      </w:r>
      <w:r w:rsidR="00566FF4" w:rsidRPr="00BA5226">
        <w:rPr>
          <w:b/>
          <w:szCs w:val="24"/>
        </w:rPr>
        <w:t xml:space="preserve">.0 </w:t>
      </w:r>
      <w:r w:rsidR="00566FF4" w:rsidRPr="00BA5226">
        <w:rPr>
          <w:b/>
          <w:szCs w:val="24"/>
        </w:rPr>
        <w:tab/>
        <w:t>VENDOR’S RESPONSE</w:t>
      </w:r>
      <w:r w:rsidR="00134B7B" w:rsidRPr="00134B7B">
        <w:rPr>
          <w:b/>
          <w:i/>
          <w:szCs w:val="24"/>
        </w:rPr>
        <w:br/>
      </w:r>
    </w:p>
    <w:p w14:paraId="22A0EDB0" w14:textId="77777777" w:rsidR="00134B7B" w:rsidRPr="00BA5226" w:rsidRDefault="00134B7B" w:rsidP="007158FE">
      <w:pPr>
        <w:ind w:left="720"/>
        <w:rPr>
          <w:b/>
          <w:szCs w:val="24"/>
          <w:u w:val="single"/>
        </w:rPr>
      </w:pPr>
      <w:bookmarkStart w:id="5" w:name="_Hlk116302809"/>
      <w:r w:rsidRPr="00BA5226">
        <w:rPr>
          <w:b/>
          <w:szCs w:val="24"/>
          <w:u w:val="single"/>
        </w:rPr>
        <w:t>Vendor’s Proposal</w:t>
      </w:r>
    </w:p>
    <w:bookmarkEnd w:id="5"/>
    <w:p w14:paraId="12CB3F00" w14:textId="77777777" w:rsidR="00134B7B" w:rsidRPr="00134B7B" w:rsidRDefault="00134B7B" w:rsidP="007158FE">
      <w:pPr>
        <w:ind w:left="720"/>
        <w:rPr>
          <w:szCs w:val="24"/>
        </w:rPr>
      </w:pPr>
    </w:p>
    <w:p w14:paraId="1A3C901C" w14:textId="77777777" w:rsidR="00497BA9" w:rsidRDefault="00AF1C6E" w:rsidP="007158FE">
      <w:pPr>
        <w:ind w:left="720"/>
        <w:rPr>
          <w:szCs w:val="24"/>
        </w:rPr>
      </w:pPr>
      <w:r w:rsidRPr="00FB2941">
        <w:rPr>
          <w:szCs w:val="24"/>
        </w:rPr>
        <w:t>The City of Manchester is seeking Proposals for</w:t>
      </w:r>
      <w:r>
        <w:rPr>
          <w:szCs w:val="24"/>
        </w:rPr>
        <w:t xml:space="preserve"> a</w:t>
      </w:r>
      <w:r w:rsidR="00C95E63">
        <w:rPr>
          <w:szCs w:val="24"/>
        </w:rPr>
        <w:t xml:space="preserve"> </w:t>
      </w:r>
      <w:r w:rsidR="00A03998">
        <w:rPr>
          <w:szCs w:val="24"/>
        </w:rPr>
        <w:t xml:space="preserve">Security Camera </w:t>
      </w:r>
      <w:r>
        <w:rPr>
          <w:szCs w:val="24"/>
        </w:rPr>
        <w:t xml:space="preserve">System </w:t>
      </w:r>
      <w:r w:rsidR="008715A7">
        <w:rPr>
          <w:szCs w:val="24"/>
        </w:rPr>
        <w:t>Replacement</w:t>
      </w:r>
      <w:r>
        <w:rPr>
          <w:szCs w:val="24"/>
        </w:rPr>
        <w:t xml:space="preserve"> within the Ci</w:t>
      </w:r>
      <w:r w:rsidR="00A03998">
        <w:rPr>
          <w:szCs w:val="24"/>
        </w:rPr>
        <w:t>ty’s Recreation Center</w:t>
      </w:r>
      <w:r w:rsidRPr="00FB2941">
        <w:rPr>
          <w:szCs w:val="24"/>
        </w:rPr>
        <w:t xml:space="preserve">.  </w:t>
      </w:r>
      <w:r w:rsidR="00423B82">
        <w:rPr>
          <w:szCs w:val="24"/>
        </w:rPr>
        <w:t>The Vendor’s solution/implementation should focus on any new technologies, innovations, processes, and transformation that will help the City meet its objectives.</w:t>
      </w:r>
    </w:p>
    <w:p w14:paraId="207142FD" w14:textId="77777777" w:rsidR="00AF1C6E" w:rsidRDefault="00AF1C6E" w:rsidP="007158FE">
      <w:pPr>
        <w:ind w:left="720"/>
        <w:rPr>
          <w:szCs w:val="24"/>
        </w:rPr>
      </w:pPr>
    </w:p>
    <w:p w14:paraId="34239BF5" w14:textId="77777777" w:rsidR="00497BA9" w:rsidRPr="00497BA9" w:rsidRDefault="00497BA9" w:rsidP="00497BA9">
      <w:pPr>
        <w:ind w:left="720"/>
        <w:rPr>
          <w:szCs w:val="24"/>
        </w:rPr>
      </w:pPr>
      <w:r w:rsidRPr="00497BA9">
        <w:rPr>
          <w:szCs w:val="24"/>
        </w:rPr>
        <w:t xml:space="preserve">The </w:t>
      </w:r>
      <w:r w:rsidR="00781349">
        <w:rPr>
          <w:szCs w:val="24"/>
        </w:rPr>
        <w:t>selected vendor will be required to perform the following as part of this project</w:t>
      </w:r>
      <w:r w:rsidRPr="00497BA9">
        <w:rPr>
          <w:szCs w:val="24"/>
        </w:rPr>
        <w:t>:</w:t>
      </w:r>
    </w:p>
    <w:p w14:paraId="5522DABF" w14:textId="77777777" w:rsidR="00497BA9" w:rsidRPr="00FC049F" w:rsidRDefault="00497BA9" w:rsidP="00497BA9">
      <w:pPr>
        <w:spacing w:line="360" w:lineRule="auto"/>
        <w:ind w:left="720"/>
        <w:rPr>
          <w:szCs w:val="24"/>
        </w:rPr>
      </w:pPr>
    </w:p>
    <w:p w14:paraId="352EBBF0" w14:textId="77777777" w:rsidR="00497BA9" w:rsidRPr="00FC049F" w:rsidRDefault="00497BA9" w:rsidP="00072932">
      <w:pPr>
        <w:pStyle w:val="ListParagraph"/>
        <w:numPr>
          <w:ilvl w:val="0"/>
          <w:numId w:val="4"/>
        </w:numPr>
        <w:spacing w:line="360" w:lineRule="auto"/>
        <w:rPr>
          <w:rFonts w:ascii="Times New Roman" w:hAnsi="Times New Roman"/>
          <w:sz w:val="24"/>
          <w:szCs w:val="24"/>
        </w:rPr>
      </w:pPr>
      <w:r w:rsidRPr="00FC049F">
        <w:rPr>
          <w:rFonts w:ascii="Times New Roman" w:hAnsi="Times New Roman"/>
          <w:sz w:val="24"/>
          <w:szCs w:val="24"/>
        </w:rPr>
        <w:t xml:space="preserve">Remove and dispose of the existing </w:t>
      </w:r>
      <w:r w:rsidR="00C4463C">
        <w:rPr>
          <w:rFonts w:ascii="Times New Roman" w:hAnsi="Times New Roman"/>
          <w:sz w:val="24"/>
          <w:szCs w:val="24"/>
        </w:rPr>
        <w:t>security camera system</w:t>
      </w:r>
      <w:r w:rsidRPr="00FC049F">
        <w:rPr>
          <w:rFonts w:ascii="Times New Roman" w:hAnsi="Times New Roman"/>
          <w:sz w:val="24"/>
          <w:szCs w:val="24"/>
        </w:rPr>
        <w:t xml:space="preserve"> equipment.</w:t>
      </w:r>
    </w:p>
    <w:p w14:paraId="5CECA4E7" w14:textId="77777777" w:rsidR="00497BA9" w:rsidRPr="00FC049F" w:rsidRDefault="00497BA9" w:rsidP="00072932">
      <w:pPr>
        <w:pStyle w:val="ListParagraph"/>
        <w:numPr>
          <w:ilvl w:val="0"/>
          <w:numId w:val="4"/>
        </w:numPr>
        <w:spacing w:line="360" w:lineRule="auto"/>
        <w:rPr>
          <w:rFonts w:ascii="Times New Roman" w:hAnsi="Times New Roman"/>
          <w:sz w:val="24"/>
          <w:szCs w:val="24"/>
        </w:rPr>
      </w:pPr>
      <w:r w:rsidRPr="00FC049F">
        <w:rPr>
          <w:rFonts w:ascii="Times New Roman" w:hAnsi="Times New Roman"/>
          <w:sz w:val="24"/>
          <w:szCs w:val="24"/>
        </w:rPr>
        <w:t xml:space="preserve">Design, procure, and install a new </w:t>
      </w:r>
      <w:r w:rsidR="00C4463C">
        <w:rPr>
          <w:rFonts w:ascii="Times New Roman" w:hAnsi="Times New Roman"/>
          <w:sz w:val="24"/>
          <w:szCs w:val="24"/>
        </w:rPr>
        <w:t>security camera</w:t>
      </w:r>
      <w:r w:rsidRPr="00FC049F">
        <w:rPr>
          <w:rFonts w:ascii="Times New Roman" w:hAnsi="Times New Roman"/>
          <w:sz w:val="24"/>
          <w:szCs w:val="24"/>
        </w:rPr>
        <w:t xml:space="preserve"> system to replace the existing</w:t>
      </w:r>
      <w:r w:rsidR="00C4463C">
        <w:rPr>
          <w:rFonts w:ascii="Times New Roman" w:hAnsi="Times New Roman"/>
          <w:sz w:val="24"/>
          <w:szCs w:val="24"/>
        </w:rPr>
        <w:t xml:space="preserve"> security camera </w:t>
      </w:r>
      <w:r w:rsidRPr="00FC049F">
        <w:rPr>
          <w:rFonts w:ascii="Times New Roman" w:hAnsi="Times New Roman"/>
          <w:sz w:val="24"/>
          <w:szCs w:val="24"/>
        </w:rPr>
        <w:t>system.</w:t>
      </w:r>
    </w:p>
    <w:p w14:paraId="7D7F0D07" w14:textId="77777777" w:rsidR="00781349" w:rsidRDefault="00781349" w:rsidP="00072932">
      <w:pPr>
        <w:pStyle w:val="ListParagraph"/>
        <w:numPr>
          <w:ilvl w:val="0"/>
          <w:numId w:val="4"/>
        </w:numPr>
        <w:spacing w:line="360" w:lineRule="auto"/>
        <w:rPr>
          <w:rFonts w:ascii="Times New Roman" w:hAnsi="Times New Roman"/>
          <w:sz w:val="24"/>
          <w:szCs w:val="24"/>
        </w:rPr>
      </w:pPr>
      <w:r>
        <w:rPr>
          <w:rFonts w:ascii="Times New Roman" w:hAnsi="Times New Roman"/>
          <w:sz w:val="24"/>
          <w:szCs w:val="24"/>
        </w:rPr>
        <w:t>Provide shop drawings of proposed installation within 30 days after the contract is signed with the City.</w:t>
      </w:r>
    </w:p>
    <w:p w14:paraId="0E23C0F4" w14:textId="77777777" w:rsidR="00BC604E" w:rsidRDefault="00BC604E" w:rsidP="00072932">
      <w:pPr>
        <w:pStyle w:val="ListParagraph"/>
        <w:numPr>
          <w:ilvl w:val="0"/>
          <w:numId w:val="4"/>
        </w:numPr>
        <w:spacing w:line="360" w:lineRule="auto"/>
        <w:rPr>
          <w:rFonts w:ascii="Times New Roman" w:hAnsi="Times New Roman"/>
          <w:sz w:val="24"/>
          <w:szCs w:val="24"/>
        </w:rPr>
      </w:pPr>
      <w:r>
        <w:rPr>
          <w:rFonts w:ascii="Times New Roman" w:hAnsi="Times New Roman"/>
          <w:sz w:val="24"/>
          <w:szCs w:val="24"/>
        </w:rPr>
        <w:t xml:space="preserve">Provide </w:t>
      </w:r>
      <w:r w:rsidR="004A1591">
        <w:rPr>
          <w:rFonts w:ascii="Times New Roman" w:hAnsi="Times New Roman"/>
          <w:sz w:val="24"/>
          <w:szCs w:val="24"/>
        </w:rPr>
        <w:t xml:space="preserve">and install </w:t>
      </w:r>
      <w:r>
        <w:rPr>
          <w:rFonts w:ascii="Times New Roman" w:hAnsi="Times New Roman"/>
          <w:sz w:val="24"/>
          <w:szCs w:val="24"/>
        </w:rPr>
        <w:t>equipment and any related accessories, cabling, and mounting kits</w:t>
      </w:r>
      <w:r w:rsidR="009E7B42">
        <w:rPr>
          <w:rFonts w:ascii="Times New Roman" w:hAnsi="Times New Roman"/>
          <w:sz w:val="24"/>
          <w:szCs w:val="24"/>
        </w:rPr>
        <w:t xml:space="preserve"> in the </w:t>
      </w:r>
      <w:r w:rsidR="00B329F7">
        <w:rPr>
          <w:rFonts w:ascii="Times New Roman" w:hAnsi="Times New Roman"/>
          <w:sz w:val="24"/>
          <w:szCs w:val="24"/>
        </w:rPr>
        <w:t>Rec Center</w:t>
      </w:r>
      <w:r w:rsidR="009E7B42">
        <w:rPr>
          <w:rFonts w:ascii="Times New Roman" w:hAnsi="Times New Roman"/>
          <w:sz w:val="24"/>
          <w:szCs w:val="24"/>
        </w:rPr>
        <w:t xml:space="preserve"> required as part of this project</w:t>
      </w:r>
      <w:r>
        <w:rPr>
          <w:rFonts w:ascii="Times New Roman" w:hAnsi="Times New Roman"/>
          <w:sz w:val="24"/>
          <w:szCs w:val="24"/>
        </w:rPr>
        <w:t>.</w:t>
      </w:r>
    </w:p>
    <w:p w14:paraId="0CAE0A6A" w14:textId="77777777" w:rsidR="00B329F7" w:rsidRPr="00B329F7" w:rsidRDefault="00B329F7" w:rsidP="00072932">
      <w:pPr>
        <w:pStyle w:val="ListParagraph"/>
        <w:numPr>
          <w:ilvl w:val="0"/>
          <w:numId w:val="4"/>
        </w:numPr>
        <w:spacing w:line="360" w:lineRule="auto"/>
        <w:rPr>
          <w:rFonts w:ascii="Times New Roman" w:hAnsi="Times New Roman"/>
          <w:sz w:val="24"/>
          <w:szCs w:val="24"/>
        </w:rPr>
      </w:pPr>
      <w:r w:rsidRPr="00B329F7">
        <w:rPr>
          <w:rFonts w:ascii="Times New Roman" w:hAnsi="Times New Roman"/>
          <w:bCs/>
          <w:sz w:val="24"/>
          <w:szCs w:val="24"/>
        </w:rPr>
        <w:t xml:space="preserve">Primary monitoring for the system including camera control and recording/playback shall be at any PC designated as a viewing station/location.  </w:t>
      </w:r>
    </w:p>
    <w:p w14:paraId="0BD239B6" w14:textId="77777777" w:rsidR="00B329F7" w:rsidRPr="00B329F7" w:rsidRDefault="00B329F7" w:rsidP="00072932">
      <w:pPr>
        <w:pStyle w:val="ListParagraph"/>
        <w:numPr>
          <w:ilvl w:val="0"/>
          <w:numId w:val="4"/>
        </w:numPr>
        <w:spacing w:line="360" w:lineRule="auto"/>
        <w:rPr>
          <w:rFonts w:ascii="Times New Roman" w:hAnsi="Times New Roman"/>
          <w:sz w:val="24"/>
          <w:szCs w:val="24"/>
        </w:rPr>
      </w:pPr>
      <w:r>
        <w:rPr>
          <w:rFonts w:ascii="Times New Roman" w:hAnsi="Times New Roman"/>
          <w:bCs/>
          <w:sz w:val="24"/>
          <w:szCs w:val="24"/>
        </w:rPr>
        <w:t>Camera security s</w:t>
      </w:r>
      <w:r w:rsidRPr="00B329F7">
        <w:rPr>
          <w:rFonts w:ascii="Times New Roman" w:hAnsi="Times New Roman"/>
          <w:bCs/>
          <w:sz w:val="24"/>
          <w:szCs w:val="24"/>
        </w:rPr>
        <w:t>ystem shall be provided with unlimited client licenses permitting monitoring of live and playback video at locations specified by customer.</w:t>
      </w:r>
    </w:p>
    <w:p w14:paraId="1AFCAD3F" w14:textId="77777777" w:rsidR="00C96BBB" w:rsidRDefault="00C96BBB" w:rsidP="00C96BBB">
      <w:pPr>
        <w:pStyle w:val="ListParagraph"/>
        <w:numPr>
          <w:ilvl w:val="0"/>
          <w:numId w:val="4"/>
        </w:numPr>
        <w:spacing w:line="360" w:lineRule="auto"/>
        <w:rPr>
          <w:rFonts w:ascii="Times New Roman" w:hAnsi="Times New Roman"/>
          <w:sz w:val="24"/>
          <w:szCs w:val="24"/>
        </w:rPr>
      </w:pPr>
      <w:r>
        <w:rPr>
          <w:rFonts w:ascii="Times New Roman" w:hAnsi="Times New Roman"/>
          <w:sz w:val="24"/>
          <w:szCs w:val="24"/>
        </w:rPr>
        <w:t>Location of server will be in the telecommunications room at the Recreation Center.</w:t>
      </w:r>
    </w:p>
    <w:p w14:paraId="6A8F1137" w14:textId="77777777" w:rsidR="00B329F7" w:rsidRPr="00C96BBB" w:rsidRDefault="00C96BBB" w:rsidP="00C96BBB">
      <w:pPr>
        <w:pStyle w:val="ListParagraph"/>
        <w:numPr>
          <w:ilvl w:val="0"/>
          <w:numId w:val="4"/>
        </w:numPr>
        <w:spacing w:line="360" w:lineRule="auto"/>
        <w:rPr>
          <w:rFonts w:ascii="Times New Roman" w:hAnsi="Times New Roman"/>
          <w:sz w:val="24"/>
          <w:szCs w:val="24"/>
        </w:rPr>
      </w:pPr>
      <w:r w:rsidRPr="00C96BBB">
        <w:rPr>
          <w:rFonts w:ascii="Times New Roman" w:hAnsi="Times New Roman"/>
          <w:bCs/>
          <w:sz w:val="24"/>
        </w:rPr>
        <w:t>N</w:t>
      </w:r>
      <w:r>
        <w:rPr>
          <w:rFonts w:ascii="Times New Roman" w:hAnsi="Times New Roman"/>
          <w:bCs/>
          <w:sz w:val="24"/>
        </w:rPr>
        <w:t xml:space="preserve">etwork </w:t>
      </w:r>
      <w:r w:rsidRPr="00C96BBB">
        <w:rPr>
          <w:rFonts w:ascii="Times New Roman" w:hAnsi="Times New Roman"/>
          <w:bCs/>
          <w:sz w:val="24"/>
        </w:rPr>
        <w:t>V</w:t>
      </w:r>
      <w:r>
        <w:rPr>
          <w:rFonts w:ascii="Times New Roman" w:hAnsi="Times New Roman"/>
          <w:bCs/>
          <w:sz w:val="24"/>
        </w:rPr>
        <w:t xml:space="preserve">ideo </w:t>
      </w:r>
      <w:r w:rsidRPr="00C96BBB">
        <w:rPr>
          <w:rFonts w:ascii="Times New Roman" w:hAnsi="Times New Roman"/>
          <w:bCs/>
          <w:sz w:val="24"/>
        </w:rPr>
        <w:t>R</w:t>
      </w:r>
      <w:r>
        <w:rPr>
          <w:rFonts w:ascii="Times New Roman" w:hAnsi="Times New Roman"/>
          <w:bCs/>
          <w:sz w:val="24"/>
        </w:rPr>
        <w:t>ecorder</w:t>
      </w:r>
      <w:r w:rsidRPr="00C96BBB">
        <w:rPr>
          <w:rFonts w:ascii="Times New Roman" w:hAnsi="Times New Roman"/>
          <w:bCs/>
          <w:sz w:val="24"/>
        </w:rPr>
        <w:t xml:space="preserve"> server will be connected to network switches, so that any PC with management software installed will have access to remote viewing.</w:t>
      </w:r>
      <w:r w:rsidRPr="00C96BBB">
        <w:rPr>
          <w:rFonts w:ascii="Times New Roman" w:hAnsi="Times New Roman"/>
          <w:bCs/>
        </w:rPr>
        <w:t xml:space="preserve"> </w:t>
      </w:r>
      <w:r w:rsidRPr="00C96BBB">
        <w:rPr>
          <w:rFonts w:ascii="Times New Roman" w:hAnsi="Times New Roman"/>
          <w:szCs w:val="24"/>
        </w:rPr>
        <w:t xml:space="preserve"> </w:t>
      </w:r>
    </w:p>
    <w:p w14:paraId="0D946830" w14:textId="77777777" w:rsidR="00C96BBB" w:rsidRPr="00C96BBB" w:rsidRDefault="00C96BBB" w:rsidP="00C96BBB">
      <w:pPr>
        <w:pStyle w:val="ListParagraph"/>
        <w:numPr>
          <w:ilvl w:val="0"/>
          <w:numId w:val="4"/>
        </w:numPr>
        <w:spacing w:line="360" w:lineRule="auto"/>
        <w:rPr>
          <w:rFonts w:ascii="Times New Roman" w:hAnsi="Times New Roman"/>
          <w:sz w:val="24"/>
          <w:szCs w:val="24"/>
        </w:rPr>
      </w:pPr>
      <w:r w:rsidRPr="00C96BBB">
        <w:rPr>
          <w:rFonts w:ascii="Times New Roman" w:hAnsi="Times New Roman"/>
          <w:bCs/>
          <w:sz w:val="24"/>
          <w:szCs w:val="24"/>
        </w:rPr>
        <w:t>The video management software can be downloaded on any PC at no cost to the owner and with no yearly software maintenance cost, no recurring fees of any kind.</w:t>
      </w:r>
    </w:p>
    <w:p w14:paraId="116DC0EC" w14:textId="77777777" w:rsidR="00C96BBB" w:rsidRPr="00C96BBB" w:rsidRDefault="00C96BBB" w:rsidP="00C96BBB">
      <w:pPr>
        <w:pStyle w:val="ListParagraph"/>
        <w:numPr>
          <w:ilvl w:val="0"/>
          <w:numId w:val="4"/>
        </w:numPr>
        <w:spacing w:line="360" w:lineRule="auto"/>
        <w:rPr>
          <w:rFonts w:ascii="Times New Roman" w:hAnsi="Times New Roman"/>
          <w:sz w:val="24"/>
          <w:szCs w:val="24"/>
        </w:rPr>
      </w:pPr>
      <w:r w:rsidRPr="00C96BBB">
        <w:rPr>
          <w:rFonts w:ascii="Times New Roman" w:hAnsi="Times New Roman"/>
          <w:bCs/>
          <w:sz w:val="24"/>
          <w:szCs w:val="24"/>
        </w:rPr>
        <w:t>The N</w:t>
      </w:r>
      <w:r>
        <w:rPr>
          <w:rFonts w:ascii="Times New Roman" w:hAnsi="Times New Roman"/>
          <w:bCs/>
          <w:sz w:val="24"/>
          <w:szCs w:val="24"/>
        </w:rPr>
        <w:t xml:space="preserve">etwork </w:t>
      </w:r>
      <w:r w:rsidRPr="00C96BBB">
        <w:rPr>
          <w:rFonts w:ascii="Times New Roman" w:hAnsi="Times New Roman"/>
          <w:bCs/>
          <w:sz w:val="24"/>
          <w:szCs w:val="24"/>
        </w:rPr>
        <w:t>V</w:t>
      </w:r>
      <w:r>
        <w:rPr>
          <w:rFonts w:ascii="Times New Roman" w:hAnsi="Times New Roman"/>
          <w:bCs/>
          <w:sz w:val="24"/>
          <w:szCs w:val="24"/>
        </w:rPr>
        <w:t xml:space="preserve">ideo </w:t>
      </w:r>
      <w:r w:rsidRPr="00C96BBB">
        <w:rPr>
          <w:rFonts w:ascii="Times New Roman" w:hAnsi="Times New Roman"/>
          <w:bCs/>
          <w:sz w:val="24"/>
          <w:szCs w:val="24"/>
        </w:rPr>
        <w:t>R</w:t>
      </w:r>
      <w:r>
        <w:rPr>
          <w:rFonts w:ascii="Times New Roman" w:hAnsi="Times New Roman"/>
          <w:bCs/>
          <w:sz w:val="24"/>
          <w:szCs w:val="24"/>
        </w:rPr>
        <w:t>ecorder</w:t>
      </w:r>
      <w:r w:rsidRPr="00C96BBB">
        <w:rPr>
          <w:rFonts w:ascii="Times New Roman" w:hAnsi="Times New Roman"/>
          <w:bCs/>
          <w:sz w:val="24"/>
          <w:szCs w:val="24"/>
        </w:rPr>
        <w:t xml:space="preserve"> Server will carry all licenses for camera/device connections.    </w:t>
      </w:r>
    </w:p>
    <w:p w14:paraId="3A8EDC26" w14:textId="77777777" w:rsidR="00C96BBB" w:rsidRPr="00C96BBB" w:rsidRDefault="00693C61" w:rsidP="00C96BBB">
      <w:pPr>
        <w:pStyle w:val="ListParagraph"/>
        <w:numPr>
          <w:ilvl w:val="0"/>
          <w:numId w:val="4"/>
        </w:numPr>
        <w:spacing w:line="360" w:lineRule="auto"/>
        <w:rPr>
          <w:rFonts w:ascii="Times New Roman" w:hAnsi="Times New Roman"/>
          <w:sz w:val="24"/>
          <w:szCs w:val="24"/>
        </w:rPr>
      </w:pPr>
      <w:r w:rsidRPr="00693C61">
        <w:rPr>
          <w:rFonts w:ascii="Times New Roman" w:hAnsi="Times New Roman"/>
          <w:bCs/>
          <w:sz w:val="24"/>
          <w:szCs w:val="24"/>
        </w:rPr>
        <w:t>The system provided must allow the owner to grow camera counts</w:t>
      </w:r>
      <w:r>
        <w:rPr>
          <w:rFonts w:ascii="Times New Roman" w:hAnsi="Times New Roman"/>
          <w:bCs/>
          <w:sz w:val="24"/>
          <w:szCs w:val="24"/>
        </w:rPr>
        <w:t>.</w:t>
      </w:r>
    </w:p>
    <w:p w14:paraId="15A08369" w14:textId="77777777" w:rsidR="00497BA9" w:rsidRPr="00FC049F" w:rsidRDefault="00693C61" w:rsidP="00072932">
      <w:pPr>
        <w:pStyle w:val="ListParagraph"/>
        <w:numPr>
          <w:ilvl w:val="0"/>
          <w:numId w:val="4"/>
        </w:numPr>
        <w:spacing w:line="360" w:lineRule="auto"/>
        <w:rPr>
          <w:rFonts w:ascii="Times New Roman" w:hAnsi="Times New Roman"/>
          <w:sz w:val="24"/>
          <w:szCs w:val="24"/>
        </w:rPr>
      </w:pPr>
      <w:r w:rsidRPr="00693C61">
        <w:rPr>
          <w:rFonts w:ascii="Times New Roman" w:hAnsi="Times New Roman"/>
          <w:sz w:val="24"/>
          <w:szCs w:val="24"/>
        </w:rPr>
        <w:t>The Network Video Management Software (NVMS) shall automatically detect if video or audio source firmware is out of date with respect to the current installed software and upgrade it.</w:t>
      </w:r>
    </w:p>
    <w:p w14:paraId="49DE124F" w14:textId="77777777" w:rsidR="0029260C" w:rsidRPr="00FC049F" w:rsidRDefault="00693C61" w:rsidP="0029260C">
      <w:pPr>
        <w:pStyle w:val="ListParagraph"/>
        <w:numPr>
          <w:ilvl w:val="0"/>
          <w:numId w:val="4"/>
        </w:numPr>
        <w:spacing w:line="360" w:lineRule="auto"/>
        <w:rPr>
          <w:rFonts w:ascii="Times New Roman" w:hAnsi="Times New Roman"/>
          <w:sz w:val="24"/>
          <w:szCs w:val="24"/>
        </w:rPr>
      </w:pPr>
      <w:r w:rsidRPr="00693C61">
        <w:rPr>
          <w:rFonts w:ascii="Times New Roman" w:hAnsi="Times New Roman"/>
          <w:sz w:val="24"/>
          <w:szCs w:val="24"/>
        </w:rPr>
        <w:t>The Network Video Management Software (NVMS) shall run as a service configured to automatically start when the server or workstation is powered on and automatically recover from failure or attempted tampering.</w:t>
      </w:r>
    </w:p>
    <w:p w14:paraId="67713F42" w14:textId="77777777" w:rsidR="009E7B42" w:rsidRDefault="00693C61" w:rsidP="00072932">
      <w:pPr>
        <w:pStyle w:val="ListParagraph"/>
        <w:numPr>
          <w:ilvl w:val="0"/>
          <w:numId w:val="4"/>
        </w:numPr>
        <w:spacing w:line="360" w:lineRule="auto"/>
        <w:rPr>
          <w:rFonts w:ascii="Times New Roman" w:hAnsi="Times New Roman"/>
          <w:sz w:val="24"/>
          <w:szCs w:val="24"/>
        </w:rPr>
      </w:pPr>
      <w:r w:rsidRPr="00693C61">
        <w:rPr>
          <w:rFonts w:ascii="Times New Roman" w:hAnsi="Times New Roman"/>
          <w:sz w:val="24"/>
          <w:szCs w:val="24"/>
        </w:rPr>
        <w:lastRenderedPageBreak/>
        <w:t>The Network Video Management Software (NVMS) shall provide the ability to create a failover connection for a video or audio source. If the NVR that the video or audio source is connected to goes offline then the failover NVR will take over the connection.</w:t>
      </w:r>
    </w:p>
    <w:p w14:paraId="7E94A9A7" w14:textId="77777777" w:rsidR="00693C61" w:rsidRDefault="00693C61" w:rsidP="00072932">
      <w:pPr>
        <w:pStyle w:val="ListParagraph"/>
        <w:numPr>
          <w:ilvl w:val="0"/>
          <w:numId w:val="4"/>
        </w:numPr>
        <w:spacing w:line="360" w:lineRule="auto"/>
        <w:rPr>
          <w:rFonts w:ascii="Times New Roman" w:hAnsi="Times New Roman"/>
          <w:sz w:val="24"/>
          <w:szCs w:val="24"/>
        </w:rPr>
      </w:pPr>
      <w:r w:rsidRPr="00693C61">
        <w:rPr>
          <w:rFonts w:ascii="Times New Roman" w:hAnsi="Times New Roman"/>
          <w:sz w:val="24"/>
          <w:szCs w:val="24"/>
        </w:rPr>
        <w:t>The Network Video Management Software (NVMS) shall detect if the video or audio signal is lost and alert the system administrator.</w:t>
      </w:r>
    </w:p>
    <w:p w14:paraId="283D7457" w14:textId="77777777" w:rsidR="00693C61" w:rsidRDefault="00693C61" w:rsidP="00072932">
      <w:pPr>
        <w:pStyle w:val="ListParagraph"/>
        <w:numPr>
          <w:ilvl w:val="0"/>
          <w:numId w:val="4"/>
        </w:numPr>
        <w:spacing w:line="360" w:lineRule="auto"/>
        <w:rPr>
          <w:rFonts w:ascii="Times New Roman" w:hAnsi="Times New Roman"/>
          <w:sz w:val="24"/>
          <w:szCs w:val="24"/>
        </w:rPr>
      </w:pPr>
      <w:r w:rsidRPr="00693C61">
        <w:rPr>
          <w:rFonts w:ascii="Times New Roman" w:hAnsi="Times New Roman"/>
          <w:sz w:val="24"/>
          <w:szCs w:val="24"/>
        </w:rPr>
        <w:t>The Network Video Management Software (NVMS) shall provide the capability to rename all video and audio sources and NVRs.</w:t>
      </w:r>
    </w:p>
    <w:p w14:paraId="58A4ED12" w14:textId="77777777" w:rsidR="00693C61" w:rsidRDefault="006C68A3" w:rsidP="00072932">
      <w:pPr>
        <w:pStyle w:val="ListParagraph"/>
        <w:numPr>
          <w:ilvl w:val="0"/>
          <w:numId w:val="4"/>
        </w:numPr>
        <w:spacing w:line="360" w:lineRule="auto"/>
        <w:rPr>
          <w:rFonts w:ascii="Times New Roman" w:hAnsi="Times New Roman"/>
          <w:sz w:val="24"/>
          <w:szCs w:val="24"/>
        </w:rPr>
      </w:pPr>
      <w:r w:rsidRPr="006C68A3">
        <w:rPr>
          <w:rFonts w:ascii="Times New Roman" w:hAnsi="Times New Roman"/>
          <w:sz w:val="24"/>
          <w:szCs w:val="24"/>
        </w:rPr>
        <w:t>The Network Video Management Software (NVMS) shall provide the ability to schedule backups of recorded video with associated events to a local folder or mapped network drive.</w:t>
      </w:r>
    </w:p>
    <w:p w14:paraId="4A279F9C" w14:textId="77777777" w:rsidR="006C68A3" w:rsidRDefault="0004224B" w:rsidP="00072932">
      <w:pPr>
        <w:pStyle w:val="ListParagraph"/>
        <w:numPr>
          <w:ilvl w:val="0"/>
          <w:numId w:val="4"/>
        </w:numPr>
        <w:spacing w:line="360" w:lineRule="auto"/>
        <w:rPr>
          <w:rFonts w:ascii="Times New Roman" w:hAnsi="Times New Roman"/>
          <w:sz w:val="24"/>
          <w:szCs w:val="24"/>
        </w:rPr>
      </w:pPr>
      <w:r w:rsidRPr="0004224B">
        <w:rPr>
          <w:rFonts w:ascii="Times New Roman" w:hAnsi="Times New Roman"/>
          <w:sz w:val="24"/>
          <w:szCs w:val="24"/>
        </w:rPr>
        <w:t>The Network Video Management Software (NVMS) shall provide the ability to email system administrators when an event or system health error occurs.</w:t>
      </w:r>
    </w:p>
    <w:p w14:paraId="6D22F5DE" w14:textId="77777777" w:rsidR="0004224B" w:rsidRPr="00417C42" w:rsidRDefault="0004224B" w:rsidP="00417C42">
      <w:pPr>
        <w:pStyle w:val="ListParagraph"/>
        <w:numPr>
          <w:ilvl w:val="0"/>
          <w:numId w:val="4"/>
        </w:numPr>
        <w:spacing w:line="360" w:lineRule="auto"/>
        <w:rPr>
          <w:rFonts w:ascii="Times New Roman" w:hAnsi="Times New Roman"/>
          <w:sz w:val="24"/>
          <w:szCs w:val="24"/>
        </w:rPr>
      </w:pPr>
      <w:r w:rsidRPr="0004224B">
        <w:rPr>
          <w:rFonts w:ascii="Times New Roman" w:hAnsi="Times New Roman"/>
          <w:sz w:val="24"/>
          <w:szCs w:val="24"/>
        </w:rPr>
        <w:t>The Network Video Management Software (NVMS) shall provide the ability to manually trigger recording.</w:t>
      </w:r>
    </w:p>
    <w:p w14:paraId="713F2973" w14:textId="77777777" w:rsidR="008B400A" w:rsidRPr="00D62AE6" w:rsidRDefault="008B400A" w:rsidP="00072932">
      <w:pPr>
        <w:pStyle w:val="ListParagraph"/>
        <w:numPr>
          <w:ilvl w:val="0"/>
          <w:numId w:val="4"/>
        </w:numPr>
        <w:spacing w:line="360" w:lineRule="auto"/>
        <w:rPr>
          <w:rFonts w:ascii="Times New Roman" w:hAnsi="Times New Roman"/>
          <w:sz w:val="28"/>
          <w:szCs w:val="24"/>
        </w:rPr>
      </w:pPr>
      <w:r w:rsidRPr="008B400A">
        <w:rPr>
          <w:rFonts w:ascii="Times New Roman" w:hAnsi="Times New Roman"/>
          <w:sz w:val="24"/>
        </w:rPr>
        <w:t xml:space="preserve">The Network Video Management Software (NVMS) shall provide the ability to control the system using a PC keyboard </w:t>
      </w:r>
      <w:r w:rsidR="002E69C6">
        <w:rPr>
          <w:rFonts w:ascii="Times New Roman" w:hAnsi="Times New Roman"/>
          <w:sz w:val="24"/>
        </w:rPr>
        <w:t>and/</w:t>
      </w:r>
      <w:r w:rsidRPr="008B400A">
        <w:rPr>
          <w:rFonts w:ascii="Times New Roman" w:hAnsi="Times New Roman"/>
          <w:sz w:val="24"/>
        </w:rPr>
        <w:t>or mouse.</w:t>
      </w:r>
    </w:p>
    <w:p w14:paraId="1F261EE2" w14:textId="77777777" w:rsidR="00D62AE6" w:rsidRPr="00D62AE6" w:rsidRDefault="00D62AE6" w:rsidP="00072932">
      <w:pPr>
        <w:pStyle w:val="ListParagraph"/>
        <w:numPr>
          <w:ilvl w:val="0"/>
          <w:numId w:val="4"/>
        </w:numPr>
        <w:spacing w:line="360" w:lineRule="auto"/>
        <w:rPr>
          <w:rFonts w:ascii="Times New Roman" w:hAnsi="Times New Roman"/>
          <w:sz w:val="28"/>
          <w:szCs w:val="24"/>
        </w:rPr>
      </w:pPr>
      <w:r>
        <w:rPr>
          <w:rFonts w:ascii="Times New Roman" w:hAnsi="Times New Roman"/>
          <w:sz w:val="24"/>
          <w:szCs w:val="24"/>
        </w:rPr>
        <w:t>The vendor will supply a monitor for security camera system viewing at the front desk of the Recreation Center.</w:t>
      </w:r>
    </w:p>
    <w:p w14:paraId="147B928E" w14:textId="77777777" w:rsidR="00D62AE6" w:rsidRDefault="00D62AE6" w:rsidP="00072932">
      <w:pPr>
        <w:pStyle w:val="ListParagraph"/>
        <w:numPr>
          <w:ilvl w:val="0"/>
          <w:numId w:val="4"/>
        </w:numPr>
        <w:spacing w:line="360" w:lineRule="auto"/>
        <w:rPr>
          <w:rFonts w:ascii="Times New Roman" w:hAnsi="Times New Roman"/>
          <w:sz w:val="24"/>
          <w:szCs w:val="24"/>
        </w:rPr>
      </w:pPr>
      <w:r w:rsidRPr="00D62AE6">
        <w:rPr>
          <w:rFonts w:ascii="Times New Roman" w:hAnsi="Times New Roman"/>
          <w:sz w:val="24"/>
          <w:szCs w:val="24"/>
        </w:rPr>
        <w:t>The Network Video Management Software (NVMS) shall support viewing the same live or recorded video stream at different zoom levels.</w:t>
      </w:r>
    </w:p>
    <w:p w14:paraId="63B20BE1" w14:textId="77777777" w:rsidR="00D62AE6" w:rsidRDefault="00D62AE6" w:rsidP="00072932">
      <w:pPr>
        <w:pStyle w:val="ListParagraph"/>
        <w:numPr>
          <w:ilvl w:val="0"/>
          <w:numId w:val="4"/>
        </w:numPr>
        <w:spacing w:line="360" w:lineRule="auto"/>
        <w:rPr>
          <w:rFonts w:ascii="Times New Roman" w:hAnsi="Times New Roman"/>
          <w:sz w:val="24"/>
          <w:szCs w:val="24"/>
        </w:rPr>
      </w:pPr>
      <w:r w:rsidRPr="00D62AE6">
        <w:rPr>
          <w:rFonts w:ascii="Times New Roman" w:hAnsi="Times New Roman"/>
          <w:sz w:val="24"/>
          <w:szCs w:val="24"/>
        </w:rPr>
        <w:t>The Network Video Management Software (NVMS) shall support the ability to full-screen a view.</w:t>
      </w:r>
    </w:p>
    <w:p w14:paraId="407E9CB7" w14:textId="77777777" w:rsidR="00D62AE6" w:rsidRDefault="00D62AE6" w:rsidP="00072932">
      <w:pPr>
        <w:pStyle w:val="ListParagraph"/>
        <w:numPr>
          <w:ilvl w:val="0"/>
          <w:numId w:val="4"/>
        </w:numPr>
        <w:spacing w:line="360" w:lineRule="auto"/>
        <w:rPr>
          <w:rFonts w:ascii="Times New Roman" w:hAnsi="Times New Roman"/>
          <w:sz w:val="24"/>
          <w:szCs w:val="24"/>
        </w:rPr>
      </w:pPr>
      <w:r w:rsidRPr="00D62AE6">
        <w:rPr>
          <w:rFonts w:ascii="Times New Roman" w:hAnsi="Times New Roman"/>
          <w:sz w:val="24"/>
          <w:szCs w:val="24"/>
        </w:rPr>
        <w:t>The Network Video Management Software (NVMS) shall support digital zooming and panning on live and recorded video streams.</w:t>
      </w:r>
    </w:p>
    <w:p w14:paraId="544EFA7C" w14:textId="77777777" w:rsidR="00D62AE6" w:rsidRPr="00D62AE6" w:rsidRDefault="00D62AE6" w:rsidP="00D62AE6">
      <w:pPr>
        <w:pStyle w:val="ListParagraph"/>
        <w:numPr>
          <w:ilvl w:val="0"/>
          <w:numId w:val="4"/>
        </w:numPr>
        <w:spacing w:line="360" w:lineRule="auto"/>
        <w:ind w:left="1260" w:hanging="540"/>
        <w:rPr>
          <w:rFonts w:ascii="Times New Roman" w:hAnsi="Times New Roman"/>
          <w:sz w:val="24"/>
          <w:szCs w:val="24"/>
        </w:rPr>
      </w:pPr>
      <w:r w:rsidRPr="00D62AE6">
        <w:rPr>
          <w:rFonts w:ascii="Times New Roman" w:hAnsi="Times New Roman"/>
          <w:sz w:val="24"/>
          <w:szCs w:val="24"/>
        </w:rPr>
        <w:t xml:space="preserve">The Network Video Management Software (NVMS) shall support forward and reverse playback of recorded video and audio at variable speeds. </w:t>
      </w:r>
    </w:p>
    <w:p w14:paraId="74EC575D" w14:textId="77777777" w:rsidR="00D62AE6" w:rsidRPr="00D62AE6" w:rsidRDefault="00D62AE6" w:rsidP="00D62AE6">
      <w:pPr>
        <w:pStyle w:val="ListParagraph"/>
        <w:numPr>
          <w:ilvl w:val="0"/>
          <w:numId w:val="4"/>
        </w:numPr>
        <w:spacing w:line="360" w:lineRule="auto"/>
        <w:ind w:left="1260" w:hanging="540"/>
        <w:rPr>
          <w:rFonts w:ascii="Times New Roman" w:hAnsi="Times New Roman"/>
          <w:sz w:val="24"/>
          <w:szCs w:val="24"/>
        </w:rPr>
      </w:pPr>
      <w:r w:rsidRPr="00D62AE6">
        <w:rPr>
          <w:rFonts w:ascii="Times New Roman" w:hAnsi="Times New Roman"/>
          <w:sz w:val="24"/>
          <w:szCs w:val="24"/>
        </w:rPr>
        <w:t>The Network Video Management Software (NVMS) shall synchronously playback recorded video and audio from selected video sources.</w:t>
      </w:r>
    </w:p>
    <w:p w14:paraId="29E06F57" w14:textId="77777777" w:rsidR="00D62AE6" w:rsidRPr="00D62AE6" w:rsidRDefault="00D62AE6" w:rsidP="00D62AE6">
      <w:pPr>
        <w:pStyle w:val="ListParagraph"/>
        <w:numPr>
          <w:ilvl w:val="0"/>
          <w:numId w:val="4"/>
        </w:numPr>
        <w:spacing w:line="360" w:lineRule="auto"/>
        <w:ind w:left="1260" w:hanging="540"/>
        <w:rPr>
          <w:rFonts w:ascii="Times New Roman" w:hAnsi="Times New Roman"/>
          <w:sz w:val="24"/>
          <w:szCs w:val="24"/>
        </w:rPr>
      </w:pPr>
      <w:r w:rsidRPr="00D62AE6">
        <w:rPr>
          <w:rFonts w:ascii="Times New Roman" w:hAnsi="Times New Roman"/>
          <w:sz w:val="24"/>
          <w:szCs w:val="24"/>
        </w:rPr>
        <w:t>The Network Video Management Software (NVMS) shall support navigation of recorded video and audio via calendar, timeline, or events.</w:t>
      </w:r>
    </w:p>
    <w:p w14:paraId="221C2D75" w14:textId="77777777" w:rsidR="00D62AE6" w:rsidRPr="00D62AE6" w:rsidRDefault="00D62AE6" w:rsidP="00D62AE6">
      <w:pPr>
        <w:pStyle w:val="ListParagraph"/>
        <w:numPr>
          <w:ilvl w:val="0"/>
          <w:numId w:val="4"/>
        </w:numPr>
        <w:spacing w:line="360" w:lineRule="auto"/>
        <w:ind w:left="1260" w:hanging="540"/>
        <w:rPr>
          <w:rFonts w:ascii="Times New Roman" w:hAnsi="Times New Roman"/>
          <w:sz w:val="24"/>
          <w:szCs w:val="24"/>
        </w:rPr>
      </w:pPr>
      <w:r w:rsidRPr="00D62AE6">
        <w:rPr>
          <w:rFonts w:ascii="Times New Roman" w:hAnsi="Times New Roman"/>
          <w:sz w:val="24"/>
          <w:szCs w:val="24"/>
        </w:rPr>
        <w:t>The Network Video Management Software (NVMS) shall support a timeline that displays all connected video sources and the corresponding motion and recording events.</w:t>
      </w:r>
    </w:p>
    <w:p w14:paraId="2E08949B" w14:textId="77777777" w:rsidR="00D62AE6" w:rsidRPr="00D62AE6" w:rsidRDefault="00D62AE6" w:rsidP="00D62AE6">
      <w:pPr>
        <w:pStyle w:val="ListParagraph"/>
        <w:numPr>
          <w:ilvl w:val="0"/>
          <w:numId w:val="4"/>
        </w:numPr>
        <w:spacing w:line="360" w:lineRule="auto"/>
        <w:ind w:left="1260" w:hanging="540"/>
        <w:rPr>
          <w:rFonts w:ascii="Times New Roman" w:hAnsi="Times New Roman"/>
          <w:sz w:val="24"/>
          <w:szCs w:val="24"/>
        </w:rPr>
      </w:pPr>
      <w:r w:rsidRPr="00D62AE6">
        <w:rPr>
          <w:rFonts w:ascii="Times New Roman" w:hAnsi="Times New Roman"/>
          <w:sz w:val="24"/>
          <w:szCs w:val="24"/>
        </w:rPr>
        <w:t>The Network Video Management Software (NVMS) shall support a timeline that can display the entire time range down to one second of recorded video and audio.</w:t>
      </w:r>
    </w:p>
    <w:p w14:paraId="1A39D381" w14:textId="77777777" w:rsidR="00D62AE6" w:rsidRPr="00D62AE6" w:rsidRDefault="00D62AE6" w:rsidP="00D62AE6">
      <w:pPr>
        <w:pStyle w:val="ListParagraph"/>
        <w:numPr>
          <w:ilvl w:val="0"/>
          <w:numId w:val="4"/>
        </w:numPr>
        <w:spacing w:line="360" w:lineRule="auto"/>
        <w:ind w:left="1260" w:hanging="540"/>
        <w:rPr>
          <w:rFonts w:ascii="Times New Roman" w:hAnsi="Times New Roman"/>
          <w:sz w:val="24"/>
          <w:szCs w:val="24"/>
        </w:rPr>
      </w:pPr>
      <w:r w:rsidRPr="00D62AE6">
        <w:rPr>
          <w:rFonts w:ascii="Times New Roman" w:hAnsi="Times New Roman"/>
          <w:sz w:val="24"/>
          <w:szCs w:val="24"/>
        </w:rPr>
        <w:lastRenderedPageBreak/>
        <w:t>The Network Video Management Software (NVMS) shall support creating bookmarks for recorded video and audio, displaying the bookmarks on the timeline, and searching for bookmarks.</w:t>
      </w:r>
    </w:p>
    <w:p w14:paraId="3773C37F" w14:textId="77777777" w:rsidR="00D62AE6" w:rsidRDefault="00D62AE6" w:rsidP="00D62AE6">
      <w:pPr>
        <w:pStyle w:val="ListParagraph"/>
        <w:numPr>
          <w:ilvl w:val="0"/>
          <w:numId w:val="4"/>
        </w:numPr>
        <w:spacing w:line="360" w:lineRule="auto"/>
        <w:ind w:left="1260" w:hanging="540"/>
        <w:rPr>
          <w:rFonts w:ascii="Times New Roman" w:hAnsi="Times New Roman"/>
          <w:sz w:val="24"/>
          <w:szCs w:val="24"/>
        </w:rPr>
      </w:pPr>
      <w:r w:rsidRPr="00D62AE6">
        <w:rPr>
          <w:rFonts w:ascii="Times New Roman" w:hAnsi="Times New Roman"/>
          <w:sz w:val="24"/>
          <w:szCs w:val="24"/>
        </w:rPr>
        <w:t>The Network Video Management Software (NVMS) shall support protecting a bookmark so the video and audio data is never overwritten.</w:t>
      </w:r>
    </w:p>
    <w:p w14:paraId="6F1FAB7C" w14:textId="77777777" w:rsidR="00302327" w:rsidRDefault="00302327" w:rsidP="00D62AE6">
      <w:pPr>
        <w:pStyle w:val="ListParagraph"/>
        <w:numPr>
          <w:ilvl w:val="0"/>
          <w:numId w:val="4"/>
        </w:numPr>
        <w:spacing w:line="360" w:lineRule="auto"/>
        <w:ind w:left="1260" w:hanging="540"/>
        <w:rPr>
          <w:rFonts w:ascii="Times New Roman" w:hAnsi="Times New Roman"/>
          <w:sz w:val="24"/>
          <w:szCs w:val="24"/>
        </w:rPr>
      </w:pPr>
      <w:r w:rsidRPr="00302327">
        <w:rPr>
          <w:rFonts w:ascii="Times New Roman" w:hAnsi="Times New Roman"/>
          <w:sz w:val="24"/>
          <w:szCs w:val="24"/>
        </w:rPr>
        <w:t>The Network Video Management Software (NVMS) shall support searching through recorded video and audio based on various search criteria including time, date, video source, and events.</w:t>
      </w:r>
    </w:p>
    <w:p w14:paraId="2D02B7C6" w14:textId="77777777" w:rsidR="00302327" w:rsidRDefault="00B921A1" w:rsidP="00D62AE6">
      <w:pPr>
        <w:pStyle w:val="ListParagraph"/>
        <w:numPr>
          <w:ilvl w:val="0"/>
          <w:numId w:val="4"/>
        </w:numPr>
        <w:spacing w:line="360" w:lineRule="auto"/>
        <w:ind w:left="1260" w:hanging="540"/>
        <w:rPr>
          <w:rFonts w:ascii="Times New Roman" w:hAnsi="Times New Roman"/>
          <w:sz w:val="24"/>
          <w:szCs w:val="24"/>
        </w:rPr>
      </w:pPr>
      <w:r w:rsidRPr="00B921A1">
        <w:rPr>
          <w:rFonts w:ascii="Times New Roman" w:hAnsi="Times New Roman"/>
          <w:sz w:val="24"/>
          <w:szCs w:val="24"/>
        </w:rPr>
        <w:t>The Network Video Management Software (NVMS) shall support the ability to snapshot a live or recorded image and export it from the system.</w:t>
      </w:r>
    </w:p>
    <w:p w14:paraId="5C50E6FE" w14:textId="77777777" w:rsidR="00B921A1" w:rsidRDefault="00C67B6F" w:rsidP="00D62AE6">
      <w:pPr>
        <w:pStyle w:val="ListParagraph"/>
        <w:numPr>
          <w:ilvl w:val="0"/>
          <w:numId w:val="4"/>
        </w:numPr>
        <w:spacing w:line="360" w:lineRule="auto"/>
        <w:ind w:left="1260" w:hanging="540"/>
        <w:rPr>
          <w:rFonts w:ascii="Times New Roman" w:hAnsi="Times New Roman"/>
          <w:sz w:val="24"/>
          <w:szCs w:val="24"/>
        </w:rPr>
      </w:pPr>
      <w:r w:rsidRPr="00C67B6F">
        <w:rPr>
          <w:rFonts w:ascii="Times New Roman" w:hAnsi="Times New Roman"/>
          <w:sz w:val="24"/>
          <w:szCs w:val="24"/>
        </w:rPr>
        <w:t>The Network Video Management Software (NVMS) shall support converting video that was exported in the Native format to an industry standard format.</w:t>
      </w:r>
    </w:p>
    <w:p w14:paraId="26BA83BA" w14:textId="77777777" w:rsidR="00C67B6F" w:rsidRDefault="002E2BC5" w:rsidP="00D62AE6">
      <w:pPr>
        <w:pStyle w:val="ListParagraph"/>
        <w:numPr>
          <w:ilvl w:val="0"/>
          <w:numId w:val="4"/>
        </w:numPr>
        <w:spacing w:line="360" w:lineRule="auto"/>
        <w:ind w:left="1260" w:hanging="540"/>
        <w:rPr>
          <w:rFonts w:ascii="Times New Roman" w:hAnsi="Times New Roman"/>
          <w:sz w:val="24"/>
          <w:szCs w:val="24"/>
        </w:rPr>
      </w:pPr>
      <w:r>
        <w:rPr>
          <w:rFonts w:ascii="Times New Roman" w:hAnsi="Times New Roman"/>
          <w:sz w:val="24"/>
          <w:szCs w:val="24"/>
        </w:rPr>
        <w:t>Vendor shall be capable for service response within 4 hours o</w:t>
      </w:r>
      <w:r w:rsidR="006B1DA8">
        <w:rPr>
          <w:rFonts w:ascii="Times New Roman" w:hAnsi="Times New Roman"/>
          <w:sz w:val="24"/>
          <w:szCs w:val="24"/>
        </w:rPr>
        <w:t>f</w:t>
      </w:r>
      <w:r>
        <w:rPr>
          <w:rFonts w:ascii="Times New Roman" w:hAnsi="Times New Roman"/>
          <w:sz w:val="24"/>
          <w:szCs w:val="24"/>
        </w:rPr>
        <w:t xml:space="preserve"> service request.</w:t>
      </w:r>
    </w:p>
    <w:p w14:paraId="5C5C4E29" w14:textId="77777777" w:rsidR="00B122B5" w:rsidRDefault="00B122B5" w:rsidP="00D62AE6">
      <w:pPr>
        <w:pStyle w:val="ListParagraph"/>
        <w:numPr>
          <w:ilvl w:val="0"/>
          <w:numId w:val="4"/>
        </w:numPr>
        <w:spacing w:line="360" w:lineRule="auto"/>
        <w:ind w:left="1260" w:hanging="540"/>
        <w:rPr>
          <w:rFonts w:ascii="Times New Roman" w:hAnsi="Times New Roman"/>
          <w:sz w:val="24"/>
          <w:szCs w:val="24"/>
        </w:rPr>
      </w:pPr>
      <w:r>
        <w:rPr>
          <w:rFonts w:ascii="Times New Roman" w:hAnsi="Times New Roman"/>
          <w:sz w:val="24"/>
          <w:szCs w:val="24"/>
        </w:rPr>
        <w:t>Vendor shall be located no more than 60 miles from the City of Manchester, TN.</w:t>
      </w:r>
    </w:p>
    <w:p w14:paraId="5C2F61B2" w14:textId="77777777" w:rsidR="002E2BC5" w:rsidRDefault="002E2BC5" w:rsidP="00D62AE6">
      <w:pPr>
        <w:pStyle w:val="ListParagraph"/>
        <w:numPr>
          <w:ilvl w:val="0"/>
          <w:numId w:val="4"/>
        </w:numPr>
        <w:spacing w:line="360" w:lineRule="auto"/>
        <w:ind w:left="1260" w:hanging="540"/>
        <w:rPr>
          <w:rFonts w:ascii="Times New Roman" w:hAnsi="Times New Roman"/>
          <w:sz w:val="24"/>
          <w:szCs w:val="24"/>
        </w:rPr>
      </w:pPr>
      <w:r w:rsidRPr="002E2BC5">
        <w:rPr>
          <w:rFonts w:ascii="Times New Roman" w:hAnsi="Times New Roman"/>
          <w:sz w:val="24"/>
          <w:szCs w:val="24"/>
        </w:rPr>
        <w:t>All wiring conductors connected to terminal strips shall be individually numbered and each cable or wiring group being extended from a panel or cabinet to a building mounted device shall be identified with the name and number of the particular device as identified and shown on building drawings.</w:t>
      </w:r>
    </w:p>
    <w:p w14:paraId="20C3CB99" w14:textId="77777777" w:rsidR="002E2BC5" w:rsidRDefault="002E2BC5" w:rsidP="00D62AE6">
      <w:pPr>
        <w:pStyle w:val="ListParagraph"/>
        <w:numPr>
          <w:ilvl w:val="0"/>
          <w:numId w:val="4"/>
        </w:numPr>
        <w:spacing w:line="360" w:lineRule="auto"/>
        <w:ind w:left="1260" w:hanging="540"/>
        <w:rPr>
          <w:rFonts w:ascii="Times New Roman" w:hAnsi="Times New Roman"/>
          <w:sz w:val="24"/>
          <w:szCs w:val="24"/>
        </w:rPr>
      </w:pPr>
      <w:r w:rsidRPr="002E2BC5">
        <w:rPr>
          <w:rFonts w:ascii="Times New Roman" w:hAnsi="Times New Roman"/>
          <w:sz w:val="24"/>
          <w:szCs w:val="24"/>
        </w:rPr>
        <w:t>All exposed wiring inside and outside the control console, cabinets, boxes, and similar enclosures, shall be dressed down neatly and secured with wiring cleats or wire ties.</w:t>
      </w:r>
    </w:p>
    <w:p w14:paraId="12666F92" w14:textId="77777777" w:rsidR="002E2BC5" w:rsidRPr="00D62AE6" w:rsidRDefault="002E2BC5" w:rsidP="00D62AE6">
      <w:pPr>
        <w:pStyle w:val="ListParagraph"/>
        <w:numPr>
          <w:ilvl w:val="0"/>
          <w:numId w:val="4"/>
        </w:numPr>
        <w:spacing w:line="360" w:lineRule="auto"/>
        <w:ind w:left="1260" w:hanging="540"/>
        <w:rPr>
          <w:rFonts w:ascii="Times New Roman" w:hAnsi="Times New Roman"/>
          <w:sz w:val="24"/>
          <w:szCs w:val="24"/>
        </w:rPr>
      </w:pPr>
      <w:r w:rsidRPr="002E2BC5">
        <w:rPr>
          <w:rFonts w:ascii="Times New Roman" w:hAnsi="Times New Roman"/>
          <w:sz w:val="24"/>
          <w:szCs w:val="24"/>
        </w:rPr>
        <w:t>All junction boxes and small device enclosures below ceiling level and easily accessible to employees or the public shall be covered with a suitable cover plate and secured with tamper proof screws.</w:t>
      </w:r>
    </w:p>
    <w:p w14:paraId="7ED2F659" w14:textId="77777777" w:rsidR="00C14E6B" w:rsidRPr="00FC049F" w:rsidRDefault="009E7B42" w:rsidP="00D62AE6">
      <w:pPr>
        <w:pStyle w:val="ListParagraph"/>
        <w:numPr>
          <w:ilvl w:val="0"/>
          <w:numId w:val="4"/>
        </w:numPr>
        <w:spacing w:line="360" w:lineRule="auto"/>
        <w:ind w:left="1260" w:hanging="540"/>
        <w:rPr>
          <w:rFonts w:ascii="Times New Roman" w:hAnsi="Times New Roman"/>
          <w:sz w:val="24"/>
          <w:szCs w:val="24"/>
        </w:rPr>
      </w:pPr>
      <w:r>
        <w:rPr>
          <w:rFonts w:ascii="Times New Roman" w:hAnsi="Times New Roman"/>
          <w:sz w:val="24"/>
          <w:szCs w:val="24"/>
        </w:rPr>
        <w:t>Test and adjust all equipment to ensure its usability.</w:t>
      </w:r>
    </w:p>
    <w:p w14:paraId="7E41AB04" w14:textId="77777777" w:rsidR="00497BA9" w:rsidRPr="00FC049F" w:rsidRDefault="00674587" w:rsidP="007E04B5">
      <w:pPr>
        <w:pStyle w:val="ListParagraph"/>
        <w:numPr>
          <w:ilvl w:val="0"/>
          <w:numId w:val="4"/>
        </w:numPr>
        <w:spacing w:line="360" w:lineRule="auto"/>
        <w:ind w:left="1260" w:hanging="540"/>
        <w:rPr>
          <w:rFonts w:ascii="Times New Roman" w:hAnsi="Times New Roman"/>
          <w:sz w:val="24"/>
          <w:szCs w:val="24"/>
        </w:rPr>
      </w:pPr>
      <w:r>
        <w:rPr>
          <w:rFonts w:ascii="Times New Roman" w:hAnsi="Times New Roman"/>
          <w:sz w:val="24"/>
          <w:szCs w:val="24"/>
        </w:rPr>
        <w:t xml:space="preserve">Provide </w:t>
      </w:r>
      <w:r w:rsidR="0014355B">
        <w:rPr>
          <w:rFonts w:ascii="Times New Roman" w:hAnsi="Times New Roman"/>
          <w:sz w:val="24"/>
          <w:szCs w:val="24"/>
        </w:rPr>
        <w:t>t</w:t>
      </w:r>
      <w:r w:rsidR="00497BA9" w:rsidRPr="00FC049F">
        <w:rPr>
          <w:rFonts w:ascii="Times New Roman" w:hAnsi="Times New Roman"/>
          <w:sz w:val="24"/>
          <w:szCs w:val="24"/>
        </w:rPr>
        <w:t>raining</w:t>
      </w:r>
      <w:r w:rsidR="009E7B42">
        <w:rPr>
          <w:rFonts w:ascii="Times New Roman" w:hAnsi="Times New Roman"/>
          <w:sz w:val="24"/>
          <w:szCs w:val="24"/>
        </w:rPr>
        <w:t xml:space="preserve"> of City personnel in the operation and maintenance of the </w:t>
      </w:r>
      <w:r w:rsidR="00C96BBB">
        <w:rPr>
          <w:rFonts w:ascii="Times New Roman" w:hAnsi="Times New Roman"/>
          <w:sz w:val="24"/>
          <w:szCs w:val="24"/>
        </w:rPr>
        <w:t xml:space="preserve">security camera </w:t>
      </w:r>
      <w:r w:rsidR="009E7B42">
        <w:rPr>
          <w:rFonts w:ascii="Times New Roman" w:hAnsi="Times New Roman"/>
          <w:sz w:val="24"/>
          <w:szCs w:val="24"/>
        </w:rPr>
        <w:t>system installed upon acceptance</w:t>
      </w:r>
      <w:r w:rsidR="0014355B">
        <w:rPr>
          <w:rFonts w:ascii="Times New Roman" w:hAnsi="Times New Roman"/>
          <w:sz w:val="24"/>
          <w:szCs w:val="24"/>
        </w:rPr>
        <w:t>.</w:t>
      </w:r>
    </w:p>
    <w:p w14:paraId="384AADDE" w14:textId="77777777" w:rsidR="007F2795" w:rsidRPr="007F2795" w:rsidRDefault="001A609B" w:rsidP="007E04B5">
      <w:pPr>
        <w:pStyle w:val="ListParagraph"/>
        <w:numPr>
          <w:ilvl w:val="0"/>
          <w:numId w:val="4"/>
        </w:numPr>
        <w:spacing w:line="360" w:lineRule="auto"/>
        <w:ind w:left="1260" w:hanging="540"/>
        <w:rPr>
          <w:rFonts w:ascii="Times New Roman" w:hAnsi="Times New Roman"/>
          <w:sz w:val="24"/>
          <w:szCs w:val="24"/>
        </w:rPr>
      </w:pPr>
      <w:r w:rsidRPr="001A609B">
        <w:rPr>
          <w:rFonts w:ascii="Times New Roman" w:hAnsi="Times New Roman"/>
          <w:bCs/>
          <w:sz w:val="24"/>
          <w:szCs w:val="24"/>
        </w:rPr>
        <w:t xml:space="preserve">Provide at a minimum a full system parts and labor warranty covering materials and workmanship for a period not less </w:t>
      </w:r>
      <w:r w:rsidR="007F2795" w:rsidRPr="001A609B">
        <w:rPr>
          <w:rFonts w:ascii="Times New Roman" w:hAnsi="Times New Roman"/>
          <w:bCs/>
          <w:sz w:val="24"/>
          <w:szCs w:val="24"/>
        </w:rPr>
        <w:t>than</w:t>
      </w:r>
      <w:r w:rsidRPr="001A609B">
        <w:rPr>
          <w:rFonts w:ascii="Times New Roman" w:hAnsi="Times New Roman"/>
          <w:bCs/>
          <w:sz w:val="24"/>
          <w:szCs w:val="24"/>
        </w:rPr>
        <w:t xml:space="preserve"> one-year following system acceptance. Manufacturer’s warranty on parts warrants that the products will be free of defects in material and workmanship for a period of 5 years from date of purchase. </w:t>
      </w:r>
    </w:p>
    <w:p w14:paraId="23FCE967" w14:textId="77777777" w:rsidR="00236896" w:rsidRPr="00236896" w:rsidRDefault="007F2795" w:rsidP="007E04B5">
      <w:pPr>
        <w:pStyle w:val="ListParagraph"/>
        <w:numPr>
          <w:ilvl w:val="0"/>
          <w:numId w:val="4"/>
        </w:numPr>
        <w:spacing w:line="360" w:lineRule="auto"/>
        <w:ind w:left="1260" w:hanging="540"/>
        <w:rPr>
          <w:rFonts w:ascii="Times New Roman" w:hAnsi="Times New Roman"/>
          <w:sz w:val="24"/>
          <w:szCs w:val="24"/>
        </w:rPr>
      </w:pPr>
      <w:r w:rsidRPr="007F2795">
        <w:rPr>
          <w:rFonts w:ascii="Times New Roman" w:hAnsi="Times New Roman"/>
          <w:bCs/>
          <w:sz w:val="24"/>
          <w:szCs w:val="24"/>
        </w:rPr>
        <w:t xml:space="preserve">Operation manuals shall include a minimum of two copies of complete system manuals from the equipment manufacturer.  A minimum of two hard copies and one soft copy (i.e. provided on CD/USB drive) of as built drawings showing all devices and cable runs shall be provided and </w:t>
      </w:r>
      <w:r w:rsidRPr="007F2795">
        <w:rPr>
          <w:rFonts w:ascii="Times New Roman" w:hAnsi="Times New Roman"/>
          <w:bCs/>
          <w:sz w:val="24"/>
          <w:szCs w:val="24"/>
        </w:rPr>
        <w:lastRenderedPageBreak/>
        <w:t>turned over to the owner. Provide at a minimum a full system warranty covering materials and workmanship.</w:t>
      </w:r>
      <w:r>
        <w:rPr>
          <w:rFonts w:ascii="Times New Roman" w:hAnsi="Times New Roman"/>
          <w:bCs/>
          <w:sz w:val="24"/>
          <w:szCs w:val="24"/>
        </w:rPr>
        <w:t xml:space="preserve"> </w:t>
      </w:r>
    </w:p>
    <w:p w14:paraId="3892E065" w14:textId="77777777" w:rsidR="00FC049F" w:rsidRDefault="007F2795" w:rsidP="007E04B5">
      <w:pPr>
        <w:pStyle w:val="ListParagraph"/>
        <w:numPr>
          <w:ilvl w:val="0"/>
          <w:numId w:val="4"/>
        </w:numPr>
        <w:spacing w:line="360" w:lineRule="auto"/>
        <w:ind w:left="1260" w:hanging="540"/>
        <w:rPr>
          <w:rFonts w:ascii="Times New Roman" w:hAnsi="Times New Roman"/>
          <w:sz w:val="24"/>
          <w:szCs w:val="24"/>
        </w:rPr>
      </w:pPr>
      <w:r>
        <w:rPr>
          <w:rFonts w:ascii="Times New Roman" w:hAnsi="Times New Roman"/>
          <w:sz w:val="24"/>
          <w:szCs w:val="24"/>
        </w:rPr>
        <w:t>Provide</w:t>
      </w:r>
      <w:r w:rsidR="00674587">
        <w:rPr>
          <w:rFonts w:ascii="Times New Roman" w:hAnsi="Times New Roman"/>
          <w:sz w:val="24"/>
          <w:szCs w:val="24"/>
        </w:rPr>
        <w:t xml:space="preserve"> a</w:t>
      </w:r>
      <w:r w:rsidR="00FC049F" w:rsidRPr="00FC049F">
        <w:rPr>
          <w:rFonts w:ascii="Times New Roman" w:hAnsi="Times New Roman"/>
          <w:sz w:val="24"/>
          <w:szCs w:val="24"/>
        </w:rPr>
        <w:t xml:space="preserve"> description of Vendor’s relevant experience to the proposed solution/implementation</w:t>
      </w:r>
      <w:r w:rsidR="00BC31F0">
        <w:rPr>
          <w:rFonts w:ascii="Times New Roman" w:hAnsi="Times New Roman"/>
          <w:sz w:val="24"/>
          <w:szCs w:val="24"/>
        </w:rPr>
        <w:t xml:space="preserve"> and verifiable references of Vendor’s customers that are</w:t>
      </w:r>
      <w:r w:rsidR="00FC049F" w:rsidRPr="00FC049F">
        <w:rPr>
          <w:rFonts w:ascii="Times New Roman" w:hAnsi="Times New Roman"/>
          <w:sz w:val="24"/>
          <w:szCs w:val="24"/>
        </w:rPr>
        <w:t xml:space="preserve"> municipal and local government clients.</w:t>
      </w:r>
    </w:p>
    <w:p w14:paraId="75B76392" w14:textId="77777777" w:rsidR="00BC31F0" w:rsidRDefault="00BC31F0" w:rsidP="007E04B5">
      <w:pPr>
        <w:pStyle w:val="ListParagraph"/>
        <w:numPr>
          <w:ilvl w:val="0"/>
          <w:numId w:val="4"/>
        </w:numPr>
        <w:spacing w:line="360" w:lineRule="auto"/>
        <w:ind w:left="1260" w:hanging="540"/>
        <w:rPr>
          <w:rFonts w:ascii="Times New Roman" w:hAnsi="Times New Roman"/>
          <w:sz w:val="24"/>
          <w:szCs w:val="24"/>
        </w:rPr>
      </w:pPr>
      <w:r>
        <w:rPr>
          <w:rFonts w:ascii="Times New Roman" w:hAnsi="Times New Roman"/>
          <w:sz w:val="24"/>
          <w:szCs w:val="24"/>
        </w:rPr>
        <w:t>Provide a</w:t>
      </w:r>
      <w:r w:rsidRPr="00FC049F">
        <w:rPr>
          <w:rFonts w:ascii="Times New Roman" w:hAnsi="Times New Roman"/>
          <w:sz w:val="24"/>
          <w:szCs w:val="24"/>
        </w:rPr>
        <w:t xml:space="preserve"> </w:t>
      </w:r>
      <w:r>
        <w:rPr>
          <w:rFonts w:ascii="Times New Roman" w:hAnsi="Times New Roman"/>
          <w:sz w:val="24"/>
          <w:szCs w:val="24"/>
        </w:rPr>
        <w:t>detailed breakdown of costs associated with the proposal</w:t>
      </w:r>
      <w:r w:rsidRPr="00FC049F">
        <w:rPr>
          <w:rFonts w:ascii="Times New Roman" w:hAnsi="Times New Roman"/>
          <w:sz w:val="24"/>
          <w:szCs w:val="24"/>
        </w:rPr>
        <w:t>, including any license costs.</w:t>
      </w:r>
    </w:p>
    <w:p w14:paraId="1773D2ED" w14:textId="77777777" w:rsidR="00834918" w:rsidRPr="00FC049F" w:rsidRDefault="009F6944" w:rsidP="007E04B5">
      <w:pPr>
        <w:pStyle w:val="ListParagraph"/>
        <w:numPr>
          <w:ilvl w:val="0"/>
          <w:numId w:val="4"/>
        </w:numPr>
        <w:spacing w:line="360" w:lineRule="auto"/>
        <w:ind w:left="1260" w:hanging="540"/>
        <w:rPr>
          <w:rFonts w:ascii="Times New Roman" w:hAnsi="Times New Roman"/>
          <w:sz w:val="24"/>
          <w:szCs w:val="24"/>
        </w:rPr>
      </w:pPr>
      <w:r>
        <w:rPr>
          <w:rFonts w:ascii="Times New Roman" w:hAnsi="Times New Roman"/>
          <w:sz w:val="24"/>
          <w:szCs w:val="24"/>
        </w:rPr>
        <w:t>C</w:t>
      </w:r>
      <w:r w:rsidR="00834918">
        <w:rPr>
          <w:rFonts w:ascii="Times New Roman" w:hAnsi="Times New Roman"/>
          <w:sz w:val="24"/>
          <w:szCs w:val="24"/>
        </w:rPr>
        <w:t xml:space="preserve">omplete the requirements of this project no later than </w:t>
      </w:r>
      <w:r w:rsidR="00F652E0">
        <w:rPr>
          <w:rFonts w:ascii="Times New Roman" w:hAnsi="Times New Roman"/>
          <w:sz w:val="24"/>
          <w:szCs w:val="24"/>
        </w:rPr>
        <w:t>May</w:t>
      </w:r>
      <w:r w:rsidR="00C96BBB">
        <w:rPr>
          <w:rFonts w:ascii="Times New Roman" w:hAnsi="Times New Roman"/>
          <w:sz w:val="24"/>
          <w:szCs w:val="24"/>
        </w:rPr>
        <w:t xml:space="preserve"> </w:t>
      </w:r>
      <w:r w:rsidR="00834918">
        <w:rPr>
          <w:rFonts w:ascii="Times New Roman" w:hAnsi="Times New Roman"/>
          <w:sz w:val="24"/>
          <w:szCs w:val="24"/>
        </w:rPr>
        <w:t>1,</w:t>
      </w:r>
      <w:r w:rsidR="00D42076">
        <w:rPr>
          <w:rFonts w:ascii="Times New Roman" w:hAnsi="Times New Roman"/>
          <w:sz w:val="24"/>
          <w:szCs w:val="24"/>
        </w:rPr>
        <w:t xml:space="preserve"> 202</w:t>
      </w:r>
      <w:r w:rsidR="00C96BBB">
        <w:rPr>
          <w:rFonts w:ascii="Times New Roman" w:hAnsi="Times New Roman"/>
          <w:sz w:val="24"/>
          <w:szCs w:val="24"/>
        </w:rPr>
        <w:t>4</w:t>
      </w:r>
      <w:r w:rsidR="00D42076">
        <w:rPr>
          <w:rFonts w:ascii="Times New Roman" w:hAnsi="Times New Roman"/>
          <w:sz w:val="24"/>
          <w:szCs w:val="24"/>
        </w:rPr>
        <w:t>.</w:t>
      </w:r>
    </w:p>
    <w:p w14:paraId="516F7D60" w14:textId="77777777" w:rsidR="00BC31F0" w:rsidRPr="00BC31F0" w:rsidRDefault="00BC31F0" w:rsidP="00BC31F0">
      <w:pPr>
        <w:spacing w:line="360" w:lineRule="auto"/>
        <w:ind w:left="720"/>
        <w:rPr>
          <w:szCs w:val="24"/>
        </w:rPr>
      </w:pPr>
    </w:p>
    <w:p w14:paraId="3D29BD51" w14:textId="77777777" w:rsidR="00284767" w:rsidRPr="00134B7B" w:rsidRDefault="00284767" w:rsidP="00134B7B">
      <w:pPr>
        <w:rPr>
          <w:szCs w:val="24"/>
        </w:rPr>
      </w:pPr>
    </w:p>
    <w:p w14:paraId="0550A66B" w14:textId="77777777" w:rsidR="00E20632" w:rsidRDefault="00E20632">
      <w:pPr>
        <w:rPr>
          <w:szCs w:val="24"/>
        </w:rPr>
      </w:pPr>
      <w:r>
        <w:rPr>
          <w:szCs w:val="24"/>
        </w:rPr>
        <w:br w:type="page"/>
      </w:r>
    </w:p>
    <w:p w14:paraId="020D101F" w14:textId="77777777" w:rsidR="00B04923" w:rsidRPr="00BC0DA4" w:rsidRDefault="00BA5226" w:rsidP="003E11D3">
      <w:pPr>
        <w:ind w:right="720"/>
        <w:rPr>
          <w:b/>
          <w:szCs w:val="24"/>
        </w:rPr>
      </w:pPr>
      <w:bookmarkStart w:id="6" w:name="_Hlk116296554"/>
      <w:r>
        <w:rPr>
          <w:b/>
          <w:szCs w:val="24"/>
        </w:rPr>
        <w:lastRenderedPageBreak/>
        <w:t>8</w:t>
      </w:r>
      <w:r w:rsidR="00B04923" w:rsidRPr="00BC0DA4">
        <w:rPr>
          <w:b/>
          <w:szCs w:val="24"/>
        </w:rPr>
        <w:t>.0</w:t>
      </w:r>
      <w:r w:rsidR="00B04923" w:rsidRPr="00BC0DA4">
        <w:rPr>
          <w:b/>
          <w:szCs w:val="24"/>
        </w:rPr>
        <w:tab/>
      </w:r>
      <w:r w:rsidR="00B04923">
        <w:rPr>
          <w:b/>
          <w:szCs w:val="24"/>
        </w:rPr>
        <w:t>VENDOR STATEMENT OF NON-COLLUSION</w:t>
      </w:r>
    </w:p>
    <w:bookmarkEnd w:id="6"/>
    <w:p w14:paraId="4A30200C" w14:textId="77777777" w:rsidR="00566FF4" w:rsidRDefault="00566FF4" w:rsidP="00D77AC7">
      <w:pPr>
        <w:ind w:right="720"/>
        <w:rPr>
          <w:b/>
          <w:szCs w:val="24"/>
        </w:rPr>
      </w:pPr>
    </w:p>
    <w:p w14:paraId="334A3B56" w14:textId="77777777" w:rsidR="00A55386" w:rsidRPr="00BC0DA4" w:rsidRDefault="00BC0DA4" w:rsidP="00A55386">
      <w:pPr>
        <w:ind w:left="720" w:right="720"/>
        <w:jc w:val="center"/>
        <w:rPr>
          <w:b/>
          <w:szCs w:val="24"/>
        </w:rPr>
      </w:pPr>
      <w:r w:rsidRPr="00BC0DA4">
        <w:rPr>
          <w:b/>
          <w:szCs w:val="24"/>
        </w:rPr>
        <w:t>The City of Manchester</w:t>
      </w:r>
    </w:p>
    <w:p w14:paraId="41D32DF4" w14:textId="77777777" w:rsidR="00A55386" w:rsidRPr="00BC0DA4" w:rsidRDefault="00A55386" w:rsidP="00A55386">
      <w:pPr>
        <w:ind w:left="720" w:right="720"/>
        <w:jc w:val="center"/>
        <w:rPr>
          <w:b/>
          <w:szCs w:val="24"/>
        </w:rPr>
      </w:pPr>
    </w:p>
    <w:p w14:paraId="5D96D011" w14:textId="77777777" w:rsidR="00A55386" w:rsidRPr="00BC0DA4" w:rsidRDefault="00A55386" w:rsidP="00A55386">
      <w:pPr>
        <w:ind w:left="720" w:right="720"/>
        <w:jc w:val="center"/>
        <w:outlineLvl w:val="0"/>
        <w:rPr>
          <w:szCs w:val="24"/>
          <w:u w:val="single"/>
        </w:rPr>
      </w:pPr>
      <w:r w:rsidRPr="00BC0DA4">
        <w:rPr>
          <w:szCs w:val="24"/>
          <w:u w:val="single"/>
        </w:rPr>
        <w:t>VENDOR STATEMENT OF NON-COLLUSION</w:t>
      </w:r>
    </w:p>
    <w:p w14:paraId="7DB901A0" w14:textId="77777777" w:rsidR="00A55386" w:rsidRPr="00BC0DA4" w:rsidRDefault="00A55386" w:rsidP="00A55386">
      <w:pPr>
        <w:ind w:left="720" w:right="720"/>
        <w:jc w:val="center"/>
        <w:rPr>
          <w:szCs w:val="24"/>
        </w:rPr>
      </w:pPr>
    </w:p>
    <w:p w14:paraId="3D805514" w14:textId="77777777" w:rsidR="00D61E56" w:rsidRPr="00BC0DA4" w:rsidRDefault="008F77CF" w:rsidP="00D61E56">
      <w:pPr>
        <w:jc w:val="center"/>
        <w:rPr>
          <w:szCs w:val="24"/>
        </w:rPr>
      </w:pPr>
      <w:r>
        <w:rPr>
          <w:b/>
          <w:szCs w:val="24"/>
        </w:rPr>
        <w:t>Security Camera</w:t>
      </w:r>
      <w:r w:rsidR="00D61E56">
        <w:rPr>
          <w:b/>
          <w:szCs w:val="24"/>
        </w:rPr>
        <w:t xml:space="preserve"> System </w:t>
      </w:r>
      <w:r w:rsidR="008715A7">
        <w:rPr>
          <w:b/>
          <w:szCs w:val="24"/>
        </w:rPr>
        <w:t>Replacement</w:t>
      </w:r>
    </w:p>
    <w:p w14:paraId="7F4CC723" w14:textId="77777777" w:rsidR="00A55386" w:rsidRPr="00BC0DA4" w:rsidRDefault="00A55386" w:rsidP="00D77AC7">
      <w:pPr>
        <w:ind w:right="720"/>
        <w:jc w:val="both"/>
        <w:rPr>
          <w:szCs w:val="24"/>
        </w:rPr>
      </w:pPr>
    </w:p>
    <w:p w14:paraId="3F8098FA" w14:textId="77777777" w:rsidR="00A55386" w:rsidRPr="00BC0DA4" w:rsidRDefault="00A55386" w:rsidP="00A55386">
      <w:pPr>
        <w:ind w:left="720" w:right="720"/>
        <w:jc w:val="both"/>
        <w:rPr>
          <w:szCs w:val="24"/>
        </w:rPr>
      </w:pPr>
      <w:r w:rsidRPr="00BC0DA4">
        <w:rPr>
          <w:szCs w:val="24"/>
        </w:rPr>
        <w:t>Having fully informed himself/herself regarding the correctness of the proposal and statements made herein, the undersigned proposer certifies that:</w:t>
      </w:r>
    </w:p>
    <w:p w14:paraId="4379940C" w14:textId="77777777" w:rsidR="00A55386" w:rsidRPr="00BC0DA4" w:rsidRDefault="00A55386" w:rsidP="00A55386">
      <w:pPr>
        <w:ind w:left="720" w:right="720"/>
        <w:jc w:val="both"/>
        <w:rPr>
          <w:szCs w:val="24"/>
        </w:rPr>
      </w:pPr>
    </w:p>
    <w:p w14:paraId="2A317969" w14:textId="77777777" w:rsidR="00A55386" w:rsidRPr="00BC0DA4" w:rsidRDefault="00A55386" w:rsidP="00072932">
      <w:pPr>
        <w:numPr>
          <w:ilvl w:val="0"/>
          <w:numId w:val="1"/>
        </w:numPr>
        <w:tabs>
          <w:tab w:val="clear" w:pos="720"/>
          <w:tab w:val="num" w:pos="1260"/>
        </w:tabs>
        <w:ind w:left="1260" w:right="720" w:hanging="540"/>
        <w:jc w:val="both"/>
        <w:rPr>
          <w:szCs w:val="24"/>
        </w:rPr>
      </w:pPr>
      <w:r w:rsidRPr="00BC0DA4">
        <w:rPr>
          <w:szCs w:val="24"/>
        </w:rPr>
        <w:t>The proposal has been arrived at by the proposer independently and has been submitted without agreement with, and without any collusion, understanding, of planned similar course of action with any other vendor of services, materials, equipment, or supplies described in the request to propose, designed to inhibit independent proposing or healthy competition, and</w:t>
      </w:r>
    </w:p>
    <w:p w14:paraId="470B7DF2" w14:textId="77777777" w:rsidR="00A55386" w:rsidRPr="00BC0DA4" w:rsidRDefault="00A55386" w:rsidP="00A55386">
      <w:pPr>
        <w:ind w:left="720" w:right="720"/>
        <w:jc w:val="both"/>
        <w:rPr>
          <w:szCs w:val="24"/>
        </w:rPr>
      </w:pPr>
    </w:p>
    <w:p w14:paraId="1EEB8DB9" w14:textId="77777777" w:rsidR="00A55386" w:rsidRPr="00BC0DA4" w:rsidRDefault="00A55386" w:rsidP="00072932">
      <w:pPr>
        <w:numPr>
          <w:ilvl w:val="0"/>
          <w:numId w:val="1"/>
        </w:numPr>
        <w:tabs>
          <w:tab w:val="clear" w:pos="720"/>
          <w:tab w:val="num" w:pos="1260"/>
        </w:tabs>
        <w:ind w:left="1260" w:right="720" w:hanging="540"/>
        <w:jc w:val="both"/>
        <w:rPr>
          <w:szCs w:val="24"/>
        </w:rPr>
      </w:pPr>
      <w:r w:rsidRPr="00BC0DA4">
        <w:rPr>
          <w:szCs w:val="24"/>
        </w:rPr>
        <w:t>The detail and intent of the proposal has not been shared by the proposer or its employees or representatives to any person not an employee or representative of the proposer or its surety on any attachment furnished with the proposal, and will not be shared with any such person before the authorized opening of the proposal.</w:t>
      </w:r>
    </w:p>
    <w:p w14:paraId="4DA8BFC2" w14:textId="77777777" w:rsidR="00A55386" w:rsidRPr="00BC0DA4" w:rsidRDefault="00A55386" w:rsidP="00A55386">
      <w:pPr>
        <w:ind w:left="720" w:right="720"/>
        <w:jc w:val="both"/>
        <w:rPr>
          <w:szCs w:val="24"/>
        </w:rPr>
      </w:pPr>
    </w:p>
    <w:p w14:paraId="5DD14F3D" w14:textId="77777777" w:rsidR="00A55386" w:rsidRPr="00BC0DA4" w:rsidRDefault="00A55386" w:rsidP="00A55386">
      <w:pPr>
        <w:ind w:left="720" w:right="720"/>
        <w:jc w:val="both"/>
        <w:rPr>
          <w:szCs w:val="24"/>
        </w:rPr>
      </w:pPr>
      <w:r w:rsidRPr="00BC0DA4">
        <w:rPr>
          <w:szCs w:val="24"/>
        </w:rPr>
        <w:t xml:space="preserve">The undersigned proposer hereby guarantees that this statement is executed for purposes of inducing </w:t>
      </w:r>
      <w:r w:rsidR="00B77A58">
        <w:rPr>
          <w:szCs w:val="24"/>
        </w:rPr>
        <w:t>The City of Manchester</w:t>
      </w:r>
      <w:r w:rsidRPr="00BC0DA4">
        <w:rPr>
          <w:szCs w:val="24"/>
        </w:rPr>
        <w:t xml:space="preserve"> to consider the proposal and offer an award in agreement therewith.</w:t>
      </w:r>
    </w:p>
    <w:p w14:paraId="41D9C83A" w14:textId="77777777" w:rsidR="00A55386" w:rsidRPr="00BC0DA4" w:rsidRDefault="00A55386" w:rsidP="00C95457">
      <w:pPr>
        <w:ind w:right="720"/>
        <w:jc w:val="both"/>
        <w:rPr>
          <w:szCs w:val="24"/>
        </w:rPr>
      </w:pPr>
    </w:p>
    <w:p w14:paraId="5AE33694" w14:textId="77777777" w:rsidR="00A55386" w:rsidRPr="00BC0DA4" w:rsidRDefault="00A55386" w:rsidP="00A55386">
      <w:pPr>
        <w:ind w:left="720" w:right="720"/>
        <w:jc w:val="both"/>
        <w:rPr>
          <w:szCs w:val="24"/>
        </w:rPr>
      </w:pP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t>__________________________________________</w:t>
      </w:r>
    </w:p>
    <w:p w14:paraId="59B1BFFA" w14:textId="77777777" w:rsidR="00A55386" w:rsidRPr="00BC0DA4" w:rsidRDefault="00A55386" w:rsidP="00C95457">
      <w:pPr>
        <w:ind w:left="720" w:right="720"/>
        <w:jc w:val="both"/>
        <w:outlineLvl w:val="0"/>
        <w:rPr>
          <w:szCs w:val="24"/>
        </w:rPr>
      </w:pP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t>Legal Name of Vendor</w:t>
      </w:r>
    </w:p>
    <w:p w14:paraId="131ECF76" w14:textId="77777777" w:rsidR="00A55386" w:rsidRPr="00BC0DA4" w:rsidRDefault="00A55386" w:rsidP="00A55386">
      <w:pPr>
        <w:ind w:left="720" w:right="720"/>
        <w:jc w:val="both"/>
        <w:rPr>
          <w:szCs w:val="24"/>
        </w:rPr>
      </w:pP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t>__________________________________________</w:t>
      </w:r>
    </w:p>
    <w:p w14:paraId="20099C17" w14:textId="77777777" w:rsidR="00A55386" w:rsidRPr="00BC0DA4" w:rsidRDefault="00A55386" w:rsidP="00C95457">
      <w:pPr>
        <w:ind w:left="720" w:right="720"/>
        <w:jc w:val="both"/>
        <w:outlineLvl w:val="0"/>
        <w:rPr>
          <w:szCs w:val="24"/>
        </w:rPr>
      </w:pP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t>Business Address</w:t>
      </w:r>
    </w:p>
    <w:p w14:paraId="2BB5D701" w14:textId="77777777" w:rsidR="00A55386" w:rsidRPr="00BC0DA4" w:rsidRDefault="00A55386" w:rsidP="00A55386">
      <w:pPr>
        <w:ind w:left="720" w:right="720"/>
        <w:jc w:val="both"/>
        <w:rPr>
          <w:szCs w:val="24"/>
        </w:rPr>
      </w:pP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t>__________________________________________</w:t>
      </w:r>
    </w:p>
    <w:p w14:paraId="7A060120" w14:textId="77777777" w:rsidR="00A55386" w:rsidRDefault="00A55386" w:rsidP="00A55386">
      <w:pPr>
        <w:ind w:left="720" w:right="720"/>
        <w:jc w:val="both"/>
        <w:outlineLvl w:val="0"/>
        <w:rPr>
          <w:szCs w:val="24"/>
        </w:rPr>
      </w:pPr>
      <w:r w:rsidRPr="00BC0DA4">
        <w:rPr>
          <w:szCs w:val="24"/>
        </w:rPr>
        <w:tab/>
      </w:r>
      <w:r w:rsidRPr="00BC0DA4">
        <w:rPr>
          <w:szCs w:val="24"/>
        </w:rPr>
        <w:tab/>
      </w:r>
      <w:r w:rsidRPr="00BC0DA4">
        <w:rPr>
          <w:szCs w:val="24"/>
        </w:rPr>
        <w:tab/>
      </w:r>
      <w:r w:rsidRPr="00BC0DA4">
        <w:rPr>
          <w:szCs w:val="24"/>
        </w:rPr>
        <w:tab/>
      </w:r>
      <w:r w:rsidRPr="00BC0DA4">
        <w:rPr>
          <w:szCs w:val="24"/>
        </w:rPr>
        <w:tab/>
      </w:r>
      <w:r w:rsidRPr="00BC0DA4">
        <w:rPr>
          <w:szCs w:val="24"/>
        </w:rPr>
        <w:tab/>
        <w:t>Signature and Title of Person Authorized to Sign</w:t>
      </w:r>
    </w:p>
    <w:p w14:paraId="53661891" w14:textId="77777777" w:rsidR="00CB0AE6" w:rsidRDefault="00CB0AE6" w:rsidP="00D77AC7">
      <w:pPr>
        <w:ind w:right="720"/>
        <w:jc w:val="both"/>
        <w:outlineLvl w:val="0"/>
        <w:rPr>
          <w:szCs w:val="24"/>
        </w:rPr>
      </w:pPr>
    </w:p>
    <w:p w14:paraId="0EC95AE8" w14:textId="77777777" w:rsidR="00CB0AE6" w:rsidRPr="00CB0AE6" w:rsidRDefault="00CB0AE6" w:rsidP="00A55386">
      <w:pPr>
        <w:ind w:left="720" w:right="720"/>
        <w:jc w:val="both"/>
        <w:outlineLvl w:val="0"/>
        <w:rPr>
          <w:szCs w:val="24"/>
          <w:u w:val="double"/>
        </w:rPr>
      </w:pPr>
      <w:r w:rsidRPr="00CB0AE6">
        <w:rPr>
          <w:szCs w:val="24"/>
          <w:u w:val="double"/>
        </w:rPr>
        <w:t>___________________________________________________________________</w:t>
      </w:r>
      <w:r>
        <w:rPr>
          <w:szCs w:val="24"/>
          <w:u w:val="double"/>
        </w:rPr>
        <w:t>___</w:t>
      </w:r>
      <w:r w:rsidRPr="00CB0AE6">
        <w:rPr>
          <w:szCs w:val="24"/>
          <w:u w:val="double"/>
        </w:rPr>
        <w:t>____</w:t>
      </w:r>
    </w:p>
    <w:p w14:paraId="5DB11CCB" w14:textId="77777777" w:rsidR="00CB0AE6" w:rsidRPr="00CB0AE6" w:rsidRDefault="00CB0AE6" w:rsidP="00A55386">
      <w:pPr>
        <w:ind w:left="720" w:right="720"/>
        <w:jc w:val="both"/>
        <w:outlineLvl w:val="0"/>
        <w:rPr>
          <w:szCs w:val="24"/>
          <w:u w:val="double"/>
        </w:rPr>
      </w:pPr>
    </w:p>
    <w:p w14:paraId="6EAA7F85" w14:textId="77777777" w:rsidR="00CB0AE6" w:rsidRDefault="00CB0AE6" w:rsidP="00A55386">
      <w:pPr>
        <w:ind w:left="720" w:right="720"/>
        <w:jc w:val="both"/>
        <w:outlineLvl w:val="0"/>
        <w:rPr>
          <w:szCs w:val="24"/>
        </w:rPr>
      </w:pPr>
      <w:r>
        <w:rPr>
          <w:szCs w:val="24"/>
        </w:rPr>
        <w:t>ACCEPTANCE OF BID AND CONTRACT</w:t>
      </w:r>
    </w:p>
    <w:p w14:paraId="1DEB011D" w14:textId="77777777" w:rsidR="00CB0AE6" w:rsidRDefault="00CB0AE6" w:rsidP="00A55386">
      <w:pPr>
        <w:ind w:left="720" w:right="720"/>
        <w:jc w:val="both"/>
        <w:outlineLvl w:val="0"/>
        <w:rPr>
          <w:szCs w:val="24"/>
        </w:rPr>
      </w:pPr>
    </w:p>
    <w:p w14:paraId="5B96694F" w14:textId="77777777" w:rsidR="00CB0AE6" w:rsidRDefault="005D682F" w:rsidP="00A55386">
      <w:pPr>
        <w:ind w:left="720" w:right="720"/>
        <w:jc w:val="both"/>
        <w:outlineLvl w:val="0"/>
        <w:rPr>
          <w:szCs w:val="24"/>
        </w:rPr>
      </w:pPr>
      <w:r>
        <w:rPr>
          <w:szCs w:val="24"/>
        </w:rPr>
        <w:t>_</w:t>
      </w:r>
      <w:r w:rsidR="00CB0AE6">
        <w:rPr>
          <w:szCs w:val="24"/>
        </w:rPr>
        <w:t>_____________</w:t>
      </w:r>
      <w:r>
        <w:rPr>
          <w:szCs w:val="24"/>
        </w:rPr>
        <w:t>_______</w:t>
      </w:r>
      <w:r w:rsidR="00CB0AE6">
        <w:rPr>
          <w:szCs w:val="24"/>
        </w:rPr>
        <w:t>__________________</w:t>
      </w:r>
      <w:r w:rsidR="00CB0AE6">
        <w:rPr>
          <w:szCs w:val="24"/>
        </w:rPr>
        <w:tab/>
        <w:t>__________</w:t>
      </w:r>
      <w:r>
        <w:rPr>
          <w:szCs w:val="24"/>
        </w:rPr>
        <w:t>______________</w:t>
      </w:r>
      <w:r w:rsidR="00CB0AE6">
        <w:rPr>
          <w:szCs w:val="24"/>
        </w:rPr>
        <w:t>____________</w:t>
      </w:r>
    </w:p>
    <w:p w14:paraId="3452E93F" w14:textId="77777777" w:rsidR="00CB0AE6" w:rsidRDefault="00C95457" w:rsidP="00C95457">
      <w:pPr>
        <w:ind w:left="720" w:right="720"/>
        <w:jc w:val="both"/>
        <w:outlineLvl w:val="0"/>
        <w:rPr>
          <w:szCs w:val="24"/>
        </w:rPr>
      </w:pPr>
      <w:r>
        <w:rPr>
          <w:szCs w:val="24"/>
        </w:rPr>
        <w:t xml:space="preserve">MAYOR </w:t>
      </w:r>
      <w:r w:rsidR="00D61E56">
        <w:rPr>
          <w:szCs w:val="24"/>
        </w:rPr>
        <w:t>MARILYN HOWARD</w:t>
      </w:r>
      <w:r>
        <w:rPr>
          <w:szCs w:val="24"/>
        </w:rPr>
        <w:t xml:space="preserve"> SIGNATURE</w:t>
      </w:r>
      <w:r>
        <w:rPr>
          <w:szCs w:val="24"/>
        </w:rPr>
        <w:tab/>
      </w:r>
      <w:r w:rsidR="00834918">
        <w:rPr>
          <w:szCs w:val="24"/>
        </w:rPr>
        <w:t>CONTRACTOR</w:t>
      </w:r>
      <w:r>
        <w:rPr>
          <w:szCs w:val="24"/>
        </w:rPr>
        <w:t xml:space="preserve"> SIGNATURE</w:t>
      </w:r>
    </w:p>
    <w:p w14:paraId="6BCADECA" w14:textId="77777777" w:rsidR="00C95457" w:rsidRDefault="00C95457" w:rsidP="00C95457">
      <w:pPr>
        <w:ind w:left="720" w:right="720"/>
        <w:jc w:val="both"/>
        <w:outlineLvl w:val="0"/>
        <w:rPr>
          <w:szCs w:val="24"/>
        </w:rPr>
      </w:pPr>
    </w:p>
    <w:p w14:paraId="60D1E178" w14:textId="77777777" w:rsidR="00C95457" w:rsidRDefault="00C95457" w:rsidP="00C95457">
      <w:pPr>
        <w:ind w:left="720" w:right="720"/>
        <w:jc w:val="both"/>
        <w:outlineLvl w:val="0"/>
        <w:rPr>
          <w:szCs w:val="24"/>
        </w:rPr>
      </w:pPr>
      <w:r>
        <w:rPr>
          <w:szCs w:val="24"/>
        </w:rPr>
        <w:t>_________________________________</w:t>
      </w:r>
      <w:r>
        <w:rPr>
          <w:szCs w:val="24"/>
        </w:rPr>
        <w:tab/>
      </w:r>
      <w:r w:rsidR="007158FE">
        <w:rPr>
          <w:szCs w:val="24"/>
        </w:rPr>
        <w:tab/>
      </w:r>
      <w:r>
        <w:rPr>
          <w:szCs w:val="24"/>
        </w:rPr>
        <w:t>____________________________________</w:t>
      </w:r>
    </w:p>
    <w:p w14:paraId="6EC39C9F" w14:textId="77777777" w:rsidR="00C95457" w:rsidRPr="00BC0DA4" w:rsidRDefault="007158FE" w:rsidP="00C95457">
      <w:pPr>
        <w:ind w:left="720" w:right="720"/>
        <w:jc w:val="both"/>
        <w:outlineLvl w:val="0"/>
        <w:rPr>
          <w:szCs w:val="24"/>
        </w:rPr>
      </w:pPr>
      <w:r>
        <w:rPr>
          <w:szCs w:val="24"/>
        </w:rPr>
        <w:t>DATE</w:t>
      </w:r>
      <w:r>
        <w:rPr>
          <w:szCs w:val="24"/>
        </w:rPr>
        <w:tab/>
      </w:r>
      <w:r>
        <w:rPr>
          <w:szCs w:val="24"/>
        </w:rPr>
        <w:tab/>
      </w:r>
      <w:r>
        <w:rPr>
          <w:szCs w:val="24"/>
        </w:rPr>
        <w:tab/>
      </w:r>
      <w:r>
        <w:rPr>
          <w:szCs w:val="24"/>
        </w:rPr>
        <w:tab/>
      </w:r>
      <w:r>
        <w:rPr>
          <w:szCs w:val="24"/>
        </w:rPr>
        <w:tab/>
      </w:r>
      <w:r>
        <w:rPr>
          <w:szCs w:val="24"/>
        </w:rPr>
        <w:tab/>
      </w:r>
      <w:r>
        <w:rPr>
          <w:szCs w:val="24"/>
        </w:rPr>
        <w:tab/>
      </w:r>
      <w:r w:rsidR="00C95457">
        <w:rPr>
          <w:szCs w:val="24"/>
        </w:rPr>
        <w:t>DATE</w:t>
      </w:r>
    </w:p>
    <w:p w14:paraId="615C6C68" w14:textId="77777777" w:rsidR="00A55386" w:rsidRPr="00BC0DA4" w:rsidRDefault="00A55386" w:rsidP="00A55386">
      <w:pPr>
        <w:ind w:left="720" w:right="720"/>
        <w:jc w:val="both"/>
        <w:rPr>
          <w:szCs w:val="24"/>
        </w:rPr>
      </w:pPr>
    </w:p>
    <w:p w14:paraId="31B7BA4F" w14:textId="77777777" w:rsidR="008521F4" w:rsidRPr="00BC0DA4" w:rsidRDefault="008521F4" w:rsidP="00C74B67">
      <w:pPr>
        <w:ind w:left="4320" w:right="720" w:firstLine="720"/>
        <w:jc w:val="both"/>
        <w:rPr>
          <w:szCs w:val="24"/>
        </w:rPr>
        <w:sectPr w:rsidR="008521F4" w:rsidRPr="00BC0DA4" w:rsidSect="00D1494D">
          <w:footerReference w:type="default" r:id="rId9"/>
          <w:pgSz w:w="12240" w:h="15840" w:code="1"/>
          <w:pgMar w:top="1008" w:right="720" w:bottom="1440" w:left="720" w:header="720" w:footer="720" w:gutter="0"/>
          <w:pgNumType w:chapStyle="1"/>
          <w:cols w:space="720"/>
          <w:titlePg/>
          <w:docGrid w:linePitch="360"/>
        </w:sectPr>
      </w:pPr>
    </w:p>
    <w:p w14:paraId="70732B15" w14:textId="77777777" w:rsidR="002A4C40" w:rsidRPr="00100382" w:rsidRDefault="002A4C40" w:rsidP="002A4C40">
      <w:pPr>
        <w:widowControl w:val="0"/>
        <w:autoSpaceDE w:val="0"/>
        <w:autoSpaceDN w:val="0"/>
        <w:ind w:left="-720"/>
        <w:rPr>
          <w:b/>
          <w:sz w:val="23"/>
          <w:szCs w:val="22"/>
          <w:lang w:bidi="en-US"/>
        </w:rPr>
      </w:pPr>
      <w:r>
        <w:rPr>
          <w:b/>
          <w:szCs w:val="22"/>
          <w:lang w:bidi="en-US"/>
        </w:rPr>
        <w:lastRenderedPageBreak/>
        <w:t>9.0</w:t>
      </w:r>
      <w:r>
        <w:rPr>
          <w:b/>
          <w:szCs w:val="22"/>
          <w:lang w:bidi="en-US"/>
        </w:rPr>
        <w:tab/>
      </w:r>
      <w:r w:rsidRPr="00100382">
        <w:rPr>
          <w:b/>
          <w:szCs w:val="22"/>
          <w:lang w:bidi="en-US"/>
        </w:rPr>
        <w:t>SIGNATURE</w:t>
      </w:r>
      <w:r w:rsidRPr="00100382">
        <w:rPr>
          <w:b/>
          <w:spacing w:val="2"/>
          <w:szCs w:val="22"/>
          <w:lang w:bidi="en-US"/>
        </w:rPr>
        <w:t xml:space="preserve"> </w:t>
      </w:r>
      <w:r w:rsidRPr="00100382">
        <w:rPr>
          <w:b/>
          <w:szCs w:val="22"/>
          <w:lang w:bidi="en-US"/>
        </w:rPr>
        <w:t>PAGE</w:t>
      </w:r>
    </w:p>
    <w:p w14:paraId="0D48C249" w14:textId="77777777" w:rsidR="002A4C40" w:rsidRPr="00100382" w:rsidRDefault="002A4C40" w:rsidP="002A4C40">
      <w:pPr>
        <w:widowControl w:val="0"/>
        <w:numPr>
          <w:ilvl w:val="0"/>
          <w:numId w:val="6"/>
        </w:numPr>
        <w:tabs>
          <w:tab w:val="left" w:pos="521"/>
        </w:tabs>
        <w:autoSpaceDE w:val="0"/>
        <w:autoSpaceDN w:val="0"/>
        <w:spacing w:before="1"/>
        <w:ind w:right="116"/>
        <w:jc w:val="both"/>
        <w:rPr>
          <w:sz w:val="22"/>
          <w:szCs w:val="22"/>
          <w:lang w:bidi="en-US"/>
        </w:rPr>
      </w:pPr>
      <w:r w:rsidRPr="00100382">
        <w:rPr>
          <w:sz w:val="22"/>
          <w:szCs w:val="22"/>
          <w:lang w:bidi="en-US"/>
        </w:rPr>
        <w:t>The</w:t>
      </w:r>
      <w:r w:rsidRPr="00100382">
        <w:rPr>
          <w:spacing w:val="-9"/>
          <w:sz w:val="22"/>
          <w:szCs w:val="22"/>
          <w:lang w:bidi="en-US"/>
        </w:rPr>
        <w:t xml:space="preserve"> </w:t>
      </w:r>
      <w:r w:rsidRPr="00100382">
        <w:rPr>
          <w:sz w:val="22"/>
          <w:szCs w:val="22"/>
          <w:lang w:bidi="en-US"/>
        </w:rPr>
        <w:t>undersigned</w:t>
      </w:r>
      <w:r w:rsidRPr="00100382">
        <w:rPr>
          <w:spacing w:val="-6"/>
          <w:sz w:val="22"/>
          <w:szCs w:val="22"/>
          <w:lang w:bidi="en-US"/>
        </w:rPr>
        <w:t xml:space="preserve"> </w:t>
      </w:r>
      <w:r w:rsidRPr="00100382">
        <w:rPr>
          <w:sz w:val="22"/>
          <w:szCs w:val="22"/>
          <w:lang w:bidi="en-US"/>
        </w:rPr>
        <w:t>Proposer</w:t>
      </w:r>
      <w:r w:rsidRPr="00100382">
        <w:rPr>
          <w:spacing w:val="-10"/>
          <w:sz w:val="22"/>
          <w:szCs w:val="22"/>
          <w:lang w:bidi="en-US"/>
        </w:rPr>
        <w:t xml:space="preserve"> </w:t>
      </w:r>
      <w:r w:rsidRPr="00100382">
        <w:rPr>
          <w:sz w:val="22"/>
          <w:szCs w:val="22"/>
          <w:lang w:bidi="en-US"/>
        </w:rPr>
        <w:t>proposes</w:t>
      </w:r>
      <w:r w:rsidRPr="00100382">
        <w:rPr>
          <w:spacing w:val="-8"/>
          <w:sz w:val="22"/>
          <w:szCs w:val="22"/>
          <w:lang w:bidi="en-US"/>
        </w:rPr>
        <w:t xml:space="preserve"> </w:t>
      </w:r>
      <w:r w:rsidRPr="00100382">
        <w:rPr>
          <w:sz w:val="22"/>
          <w:szCs w:val="22"/>
          <w:lang w:bidi="en-US"/>
        </w:rPr>
        <w:t>and</w:t>
      </w:r>
      <w:r w:rsidRPr="00100382">
        <w:rPr>
          <w:spacing w:val="-8"/>
          <w:sz w:val="22"/>
          <w:szCs w:val="22"/>
          <w:lang w:bidi="en-US"/>
        </w:rPr>
        <w:t xml:space="preserve"> </w:t>
      </w:r>
      <w:r w:rsidRPr="00100382">
        <w:rPr>
          <w:sz w:val="22"/>
          <w:szCs w:val="22"/>
          <w:lang w:bidi="en-US"/>
        </w:rPr>
        <w:t>agrees,</w:t>
      </w:r>
      <w:r w:rsidRPr="00100382">
        <w:rPr>
          <w:spacing w:val="-9"/>
          <w:sz w:val="22"/>
          <w:szCs w:val="22"/>
          <w:lang w:bidi="en-US"/>
        </w:rPr>
        <w:t xml:space="preserve"> </w:t>
      </w:r>
      <w:r w:rsidRPr="00100382">
        <w:rPr>
          <w:sz w:val="22"/>
          <w:szCs w:val="22"/>
          <w:lang w:bidi="en-US"/>
        </w:rPr>
        <w:t>that</w:t>
      </w:r>
      <w:r w:rsidRPr="00100382">
        <w:rPr>
          <w:spacing w:val="-5"/>
          <w:sz w:val="22"/>
          <w:szCs w:val="22"/>
          <w:lang w:bidi="en-US"/>
        </w:rPr>
        <w:t xml:space="preserve"> </w:t>
      </w:r>
      <w:r w:rsidRPr="00100382">
        <w:rPr>
          <w:sz w:val="22"/>
          <w:szCs w:val="22"/>
          <w:lang w:bidi="en-US"/>
        </w:rPr>
        <w:t>if</w:t>
      </w:r>
      <w:r w:rsidRPr="00100382">
        <w:rPr>
          <w:spacing w:val="-8"/>
          <w:sz w:val="22"/>
          <w:szCs w:val="22"/>
          <w:lang w:bidi="en-US"/>
        </w:rPr>
        <w:t xml:space="preserve"> </w:t>
      </w:r>
      <w:r w:rsidRPr="00100382">
        <w:rPr>
          <w:sz w:val="22"/>
          <w:szCs w:val="22"/>
          <w:lang w:bidi="en-US"/>
        </w:rPr>
        <w:t>this</w:t>
      </w:r>
      <w:r w:rsidRPr="00100382">
        <w:rPr>
          <w:spacing w:val="-5"/>
          <w:sz w:val="22"/>
          <w:szCs w:val="22"/>
          <w:lang w:bidi="en-US"/>
        </w:rPr>
        <w:t xml:space="preserve"> </w:t>
      </w:r>
      <w:r w:rsidRPr="00100382">
        <w:rPr>
          <w:sz w:val="22"/>
          <w:szCs w:val="22"/>
          <w:lang w:bidi="en-US"/>
        </w:rPr>
        <w:t>proposal</w:t>
      </w:r>
      <w:r w:rsidRPr="00100382">
        <w:rPr>
          <w:spacing w:val="-8"/>
          <w:sz w:val="22"/>
          <w:szCs w:val="22"/>
          <w:lang w:bidi="en-US"/>
        </w:rPr>
        <w:t xml:space="preserve"> </w:t>
      </w:r>
      <w:r w:rsidRPr="00100382">
        <w:rPr>
          <w:sz w:val="22"/>
          <w:szCs w:val="22"/>
          <w:lang w:bidi="en-US"/>
        </w:rPr>
        <w:t>is</w:t>
      </w:r>
      <w:r w:rsidRPr="00100382">
        <w:rPr>
          <w:spacing w:val="-5"/>
          <w:sz w:val="22"/>
          <w:szCs w:val="22"/>
          <w:lang w:bidi="en-US"/>
        </w:rPr>
        <w:t xml:space="preserve"> </w:t>
      </w:r>
      <w:r w:rsidRPr="00100382">
        <w:rPr>
          <w:sz w:val="22"/>
          <w:szCs w:val="22"/>
          <w:lang w:bidi="en-US"/>
        </w:rPr>
        <w:t>accepted</w:t>
      </w:r>
      <w:r w:rsidRPr="00100382">
        <w:rPr>
          <w:spacing w:val="-8"/>
          <w:sz w:val="22"/>
          <w:szCs w:val="22"/>
          <w:lang w:bidi="en-US"/>
        </w:rPr>
        <w:t xml:space="preserve"> </w:t>
      </w:r>
      <w:r w:rsidRPr="00100382">
        <w:rPr>
          <w:sz w:val="22"/>
          <w:szCs w:val="22"/>
          <w:lang w:bidi="en-US"/>
        </w:rPr>
        <w:t>and</w:t>
      </w:r>
      <w:r w:rsidRPr="00100382">
        <w:rPr>
          <w:spacing w:val="-2"/>
          <w:sz w:val="22"/>
          <w:szCs w:val="22"/>
          <w:lang w:bidi="en-US"/>
        </w:rPr>
        <w:t xml:space="preserve"> </w:t>
      </w:r>
      <w:r w:rsidRPr="00100382">
        <w:rPr>
          <w:sz w:val="22"/>
          <w:szCs w:val="22"/>
          <w:lang w:bidi="en-US"/>
        </w:rPr>
        <w:t>successful,</w:t>
      </w:r>
      <w:r w:rsidRPr="00100382">
        <w:rPr>
          <w:spacing w:val="-9"/>
          <w:sz w:val="22"/>
          <w:szCs w:val="22"/>
          <w:lang w:bidi="en-US"/>
        </w:rPr>
        <w:t xml:space="preserve"> </w:t>
      </w:r>
      <w:r w:rsidRPr="00100382">
        <w:rPr>
          <w:sz w:val="22"/>
          <w:szCs w:val="22"/>
          <w:lang w:bidi="en-US"/>
        </w:rPr>
        <w:t>to</w:t>
      </w:r>
      <w:r w:rsidRPr="00100382">
        <w:rPr>
          <w:spacing w:val="-9"/>
          <w:sz w:val="22"/>
          <w:szCs w:val="22"/>
          <w:lang w:bidi="en-US"/>
        </w:rPr>
        <w:t xml:space="preserve"> </w:t>
      </w:r>
      <w:r w:rsidRPr="00100382">
        <w:rPr>
          <w:sz w:val="22"/>
          <w:szCs w:val="22"/>
          <w:lang w:bidi="en-US"/>
        </w:rPr>
        <w:t>enter into an agreement with The City of Manchester, Tennessee to perform and/or furnish the goods and/or services at the prices indicated below in accordance with the terms and conditions detailed in the Request for Proposal.</w:t>
      </w:r>
    </w:p>
    <w:p w14:paraId="3B523586" w14:textId="77777777" w:rsidR="002A4C40" w:rsidRPr="00100382" w:rsidRDefault="002A4C40" w:rsidP="002A4C40">
      <w:pPr>
        <w:widowControl w:val="0"/>
        <w:autoSpaceDE w:val="0"/>
        <w:autoSpaceDN w:val="0"/>
        <w:spacing w:before="11"/>
        <w:rPr>
          <w:sz w:val="22"/>
          <w:szCs w:val="22"/>
          <w:lang w:bidi="en-US"/>
        </w:rPr>
      </w:pPr>
    </w:p>
    <w:p w14:paraId="5BDC28B3" w14:textId="77777777" w:rsidR="002A4C40" w:rsidRPr="00100382" w:rsidRDefault="002A4C40" w:rsidP="002A4C40">
      <w:pPr>
        <w:widowControl w:val="0"/>
        <w:numPr>
          <w:ilvl w:val="0"/>
          <w:numId w:val="6"/>
        </w:numPr>
        <w:tabs>
          <w:tab w:val="left" w:pos="521"/>
        </w:tabs>
        <w:autoSpaceDE w:val="0"/>
        <w:autoSpaceDN w:val="0"/>
        <w:ind w:right="117"/>
        <w:jc w:val="both"/>
        <w:rPr>
          <w:sz w:val="22"/>
          <w:szCs w:val="22"/>
          <w:lang w:bidi="en-US"/>
        </w:rPr>
      </w:pPr>
      <w:r w:rsidRPr="00100382">
        <w:rPr>
          <w:sz w:val="22"/>
          <w:szCs w:val="22"/>
          <w:lang w:bidi="en-US"/>
        </w:rPr>
        <w:t>This proposal is genuine and not made in the interest or on behalf of any undisclosed person, firm, or corporation and is not submitted in conformity with any agreement or rules of any group, association, organization or corporation; Proposer has not directly or indirectly induced or solicited any other Proposer to submit a false or sham proposal; Proposer has not solicited or induced any person, firm or corporation</w:t>
      </w:r>
      <w:r w:rsidRPr="00100382">
        <w:rPr>
          <w:spacing w:val="-6"/>
          <w:sz w:val="22"/>
          <w:szCs w:val="22"/>
          <w:lang w:bidi="en-US"/>
        </w:rPr>
        <w:t xml:space="preserve"> </w:t>
      </w:r>
      <w:r w:rsidRPr="00100382">
        <w:rPr>
          <w:sz w:val="22"/>
          <w:szCs w:val="22"/>
          <w:lang w:bidi="en-US"/>
        </w:rPr>
        <w:t>to</w:t>
      </w:r>
      <w:r w:rsidRPr="00100382">
        <w:rPr>
          <w:spacing w:val="-6"/>
          <w:sz w:val="22"/>
          <w:szCs w:val="22"/>
          <w:lang w:bidi="en-US"/>
        </w:rPr>
        <w:t xml:space="preserve"> </w:t>
      </w:r>
      <w:r w:rsidRPr="00100382">
        <w:rPr>
          <w:sz w:val="22"/>
          <w:szCs w:val="22"/>
          <w:lang w:bidi="en-US"/>
        </w:rPr>
        <w:t>refrain</w:t>
      </w:r>
      <w:r w:rsidRPr="00100382">
        <w:rPr>
          <w:spacing w:val="-6"/>
          <w:sz w:val="22"/>
          <w:szCs w:val="22"/>
          <w:lang w:bidi="en-US"/>
        </w:rPr>
        <w:t xml:space="preserve"> </w:t>
      </w:r>
      <w:r w:rsidRPr="00100382">
        <w:rPr>
          <w:sz w:val="22"/>
          <w:szCs w:val="22"/>
          <w:lang w:bidi="en-US"/>
        </w:rPr>
        <w:t>from</w:t>
      </w:r>
      <w:r w:rsidRPr="00100382">
        <w:rPr>
          <w:spacing w:val="-4"/>
          <w:sz w:val="22"/>
          <w:szCs w:val="22"/>
          <w:lang w:bidi="en-US"/>
        </w:rPr>
        <w:t xml:space="preserve"> </w:t>
      </w:r>
      <w:r w:rsidRPr="00100382">
        <w:rPr>
          <w:sz w:val="22"/>
          <w:szCs w:val="22"/>
          <w:lang w:bidi="en-US"/>
        </w:rPr>
        <w:t>proposing;</w:t>
      </w:r>
      <w:r w:rsidRPr="00100382">
        <w:rPr>
          <w:spacing w:val="-3"/>
          <w:sz w:val="22"/>
          <w:szCs w:val="22"/>
          <w:lang w:bidi="en-US"/>
        </w:rPr>
        <w:t xml:space="preserve"> </w:t>
      </w:r>
      <w:r w:rsidRPr="00100382">
        <w:rPr>
          <w:sz w:val="22"/>
          <w:szCs w:val="22"/>
          <w:lang w:bidi="en-US"/>
        </w:rPr>
        <w:t>and</w:t>
      </w:r>
      <w:r w:rsidRPr="00100382">
        <w:rPr>
          <w:spacing w:val="-4"/>
          <w:sz w:val="22"/>
          <w:szCs w:val="22"/>
          <w:lang w:bidi="en-US"/>
        </w:rPr>
        <w:t xml:space="preserve"> </w:t>
      </w:r>
      <w:r w:rsidRPr="00100382">
        <w:rPr>
          <w:sz w:val="22"/>
          <w:szCs w:val="22"/>
          <w:lang w:bidi="en-US"/>
        </w:rPr>
        <w:t>Proposer</w:t>
      </w:r>
      <w:r w:rsidRPr="00100382">
        <w:rPr>
          <w:spacing w:val="-2"/>
          <w:sz w:val="22"/>
          <w:szCs w:val="22"/>
          <w:lang w:bidi="en-US"/>
        </w:rPr>
        <w:t xml:space="preserve"> </w:t>
      </w:r>
      <w:r w:rsidRPr="00100382">
        <w:rPr>
          <w:sz w:val="22"/>
          <w:szCs w:val="22"/>
          <w:lang w:bidi="en-US"/>
        </w:rPr>
        <w:t>has</w:t>
      </w:r>
      <w:r w:rsidRPr="00100382">
        <w:rPr>
          <w:spacing w:val="-3"/>
          <w:sz w:val="22"/>
          <w:szCs w:val="22"/>
          <w:lang w:bidi="en-US"/>
        </w:rPr>
        <w:t xml:space="preserve"> </w:t>
      </w:r>
      <w:r w:rsidRPr="00100382">
        <w:rPr>
          <w:sz w:val="22"/>
          <w:szCs w:val="22"/>
          <w:lang w:bidi="en-US"/>
        </w:rPr>
        <w:t>not</w:t>
      </w:r>
      <w:r w:rsidRPr="00100382">
        <w:rPr>
          <w:spacing w:val="-5"/>
          <w:sz w:val="22"/>
          <w:szCs w:val="22"/>
          <w:lang w:bidi="en-US"/>
        </w:rPr>
        <w:t xml:space="preserve"> </w:t>
      </w:r>
      <w:r w:rsidRPr="00100382">
        <w:rPr>
          <w:sz w:val="22"/>
          <w:szCs w:val="22"/>
          <w:lang w:bidi="en-US"/>
        </w:rPr>
        <w:t>sought</w:t>
      </w:r>
      <w:r w:rsidRPr="00100382">
        <w:rPr>
          <w:spacing w:val="-3"/>
          <w:sz w:val="22"/>
          <w:szCs w:val="22"/>
          <w:lang w:bidi="en-US"/>
        </w:rPr>
        <w:t xml:space="preserve"> </w:t>
      </w:r>
      <w:r w:rsidRPr="00100382">
        <w:rPr>
          <w:sz w:val="22"/>
          <w:szCs w:val="22"/>
          <w:lang w:bidi="en-US"/>
        </w:rPr>
        <w:t>by</w:t>
      </w:r>
      <w:r w:rsidRPr="00100382">
        <w:rPr>
          <w:spacing w:val="-5"/>
          <w:sz w:val="22"/>
          <w:szCs w:val="22"/>
          <w:lang w:bidi="en-US"/>
        </w:rPr>
        <w:t xml:space="preserve"> </w:t>
      </w:r>
      <w:r w:rsidRPr="00100382">
        <w:rPr>
          <w:sz w:val="22"/>
          <w:szCs w:val="22"/>
          <w:lang w:bidi="en-US"/>
        </w:rPr>
        <w:t>collusion</w:t>
      </w:r>
      <w:r w:rsidRPr="00100382">
        <w:rPr>
          <w:spacing w:val="-4"/>
          <w:sz w:val="22"/>
          <w:szCs w:val="22"/>
          <w:lang w:bidi="en-US"/>
        </w:rPr>
        <w:t xml:space="preserve"> </w:t>
      </w:r>
      <w:r w:rsidRPr="00100382">
        <w:rPr>
          <w:sz w:val="22"/>
          <w:szCs w:val="22"/>
          <w:lang w:bidi="en-US"/>
        </w:rPr>
        <w:t>to</w:t>
      </w:r>
      <w:r w:rsidRPr="00100382">
        <w:rPr>
          <w:spacing w:val="-6"/>
          <w:sz w:val="22"/>
          <w:szCs w:val="22"/>
          <w:lang w:bidi="en-US"/>
        </w:rPr>
        <w:t xml:space="preserve"> </w:t>
      </w:r>
      <w:r w:rsidRPr="00100382">
        <w:rPr>
          <w:sz w:val="22"/>
          <w:szCs w:val="22"/>
          <w:lang w:bidi="en-US"/>
        </w:rPr>
        <w:t>obtain</w:t>
      </w:r>
      <w:r w:rsidRPr="00100382">
        <w:rPr>
          <w:spacing w:val="-5"/>
          <w:sz w:val="22"/>
          <w:szCs w:val="22"/>
          <w:lang w:bidi="en-US"/>
        </w:rPr>
        <w:t xml:space="preserve"> </w:t>
      </w:r>
      <w:r w:rsidRPr="00100382">
        <w:rPr>
          <w:sz w:val="22"/>
          <w:szCs w:val="22"/>
          <w:lang w:bidi="en-US"/>
        </w:rPr>
        <w:t>for</w:t>
      </w:r>
      <w:r w:rsidRPr="00100382">
        <w:rPr>
          <w:spacing w:val="-5"/>
          <w:sz w:val="22"/>
          <w:szCs w:val="22"/>
          <w:lang w:bidi="en-US"/>
        </w:rPr>
        <w:t xml:space="preserve"> </w:t>
      </w:r>
      <w:r w:rsidRPr="00100382">
        <w:rPr>
          <w:sz w:val="22"/>
          <w:szCs w:val="22"/>
          <w:lang w:bidi="en-US"/>
        </w:rPr>
        <w:t>itself</w:t>
      </w:r>
      <w:r w:rsidRPr="00100382">
        <w:rPr>
          <w:spacing w:val="-5"/>
          <w:sz w:val="22"/>
          <w:szCs w:val="22"/>
          <w:lang w:bidi="en-US"/>
        </w:rPr>
        <w:t xml:space="preserve"> </w:t>
      </w:r>
      <w:r w:rsidRPr="00100382">
        <w:rPr>
          <w:sz w:val="22"/>
          <w:szCs w:val="22"/>
          <w:lang w:bidi="en-US"/>
        </w:rPr>
        <w:t>any advantage over any other proposer or over The City of Manchester,</w:t>
      </w:r>
      <w:r w:rsidRPr="00100382">
        <w:rPr>
          <w:spacing w:val="-6"/>
          <w:sz w:val="22"/>
          <w:szCs w:val="22"/>
          <w:lang w:bidi="en-US"/>
        </w:rPr>
        <w:t xml:space="preserve"> </w:t>
      </w:r>
      <w:r w:rsidRPr="00100382">
        <w:rPr>
          <w:sz w:val="22"/>
          <w:szCs w:val="22"/>
          <w:lang w:bidi="en-US"/>
        </w:rPr>
        <w:t>Tennessee.</w:t>
      </w:r>
    </w:p>
    <w:p w14:paraId="28123EC2" w14:textId="77777777" w:rsidR="002A4C40" w:rsidRPr="00100382" w:rsidRDefault="002A4C40" w:rsidP="002A4C40">
      <w:pPr>
        <w:widowControl w:val="0"/>
        <w:autoSpaceDE w:val="0"/>
        <w:autoSpaceDN w:val="0"/>
        <w:spacing w:before="1"/>
        <w:rPr>
          <w:sz w:val="22"/>
          <w:szCs w:val="22"/>
          <w:lang w:bidi="en-US"/>
        </w:rPr>
      </w:pPr>
    </w:p>
    <w:p w14:paraId="5EFE693F" w14:textId="77777777" w:rsidR="002A4C40" w:rsidRPr="00100382" w:rsidRDefault="002A4C40" w:rsidP="002A4C40">
      <w:pPr>
        <w:widowControl w:val="0"/>
        <w:numPr>
          <w:ilvl w:val="0"/>
          <w:numId w:val="6"/>
        </w:numPr>
        <w:tabs>
          <w:tab w:val="left" w:pos="521"/>
        </w:tabs>
        <w:autoSpaceDE w:val="0"/>
        <w:autoSpaceDN w:val="0"/>
        <w:ind w:right="115"/>
        <w:jc w:val="both"/>
        <w:rPr>
          <w:sz w:val="22"/>
          <w:szCs w:val="22"/>
          <w:lang w:bidi="en-US"/>
        </w:rPr>
      </w:pPr>
      <w:bookmarkStart w:id="7" w:name="_Hlk153520932"/>
      <w:bookmarkStart w:id="8" w:name="_Hlk152754361"/>
      <w:r w:rsidRPr="00100382">
        <w:rPr>
          <w:i/>
          <w:sz w:val="22"/>
          <w:szCs w:val="22"/>
          <w:lang w:bidi="en-US"/>
        </w:rPr>
        <w:t>Title VI of the Civil Rights Act of 1964</w:t>
      </w:r>
      <w:bookmarkEnd w:id="7"/>
      <w:r w:rsidRPr="00100382">
        <w:rPr>
          <w:i/>
          <w:sz w:val="22"/>
          <w:szCs w:val="22"/>
          <w:lang w:bidi="en-US"/>
        </w:rPr>
        <w:t xml:space="preserve">. </w:t>
      </w:r>
      <w:r w:rsidRPr="00100382">
        <w:rPr>
          <w:sz w:val="22"/>
          <w:szCs w:val="22"/>
          <w:lang w:bidi="en-US"/>
        </w:rPr>
        <w:t>All interested parties, without regard to race, color or national origin, shall be afforded the opportunity to propose and shall receive equal consideration. Please</w:t>
      </w:r>
      <w:r w:rsidRPr="00100382">
        <w:rPr>
          <w:spacing w:val="-31"/>
          <w:sz w:val="22"/>
          <w:szCs w:val="22"/>
          <w:lang w:bidi="en-US"/>
        </w:rPr>
        <w:t xml:space="preserve"> </w:t>
      </w:r>
      <w:r w:rsidRPr="00100382">
        <w:rPr>
          <w:sz w:val="22"/>
          <w:szCs w:val="22"/>
          <w:lang w:bidi="en-US"/>
        </w:rPr>
        <w:t xml:space="preserve">assist us with our compliance efforts by completing the </w:t>
      </w:r>
      <w:r w:rsidRPr="00100382">
        <w:rPr>
          <w:sz w:val="22"/>
          <w:szCs w:val="22"/>
          <w:u w:val="single"/>
          <w:lang w:bidi="en-US"/>
        </w:rPr>
        <w:t>optional</w:t>
      </w:r>
      <w:r w:rsidRPr="00100382">
        <w:rPr>
          <w:sz w:val="22"/>
          <w:szCs w:val="22"/>
          <w:lang w:bidi="en-US"/>
        </w:rPr>
        <w:t xml:space="preserve"> statistical information requested</w:t>
      </w:r>
      <w:r w:rsidRPr="00100382">
        <w:rPr>
          <w:spacing w:val="-21"/>
          <w:sz w:val="22"/>
          <w:szCs w:val="22"/>
          <w:lang w:bidi="en-US"/>
        </w:rPr>
        <w:t xml:space="preserve"> </w:t>
      </w:r>
      <w:r w:rsidRPr="00100382">
        <w:rPr>
          <w:sz w:val="22"/>
          <w:szCs w:val="22"/>
          <w:lang w:bidi="en-US"/>
        </w:rPr>
        <w:t>below.</w:t>
      </w:r>
    </w:p>
    <w:p w14:paraId="61188EBF" w14:textId="77777777" w:rsidR="002A4C40" w:rsidRPr="00100382" w:rsidRDefault="002A4C40" w:rsidP="002A4C40">
      <w:pPr>
        <w:widowControl w:val="0"/>
        <w:autoSpaceDE w:val="0"/>
        <w:autoSpaceDN w:val="0"/>
        <w:ind w:left="160"/>
        <w:rPr>
          <w:sz w:val="22"/>
          <w:szCs w:val="22"/>
          <w:lang w:bidi="en-US"/>
        </w:rPr>
      </w:pPr>
    </w:p>
    <w:p w14:paraId="06290EB5" w14:textId="77777777" w:rsidR="002A4C40" w:rsidRPr="00100382" w:rsidRDefault="002A4C40" w:rsidP="002A4C40">
      <w:pPr>
        <w:widowControl w:val="0"/>
        <w:numPr>
          <w:ilvl w:val="0"/>
          <w:numId w:val="6"/>
        </w:numPr>
        <w:tabs>
          <w:tab w:val="left" w:pos="521"/>
        </w:tabs>
        <w:autoSpaceDE w:val="0"/>
        <w:autoSpaceDN w:val="0"/>
        <w:ind w:right="115"/>
        <w:jc w:val="both"/>
        <w:rPr>
          <w:sz w:val="22"/>
          <w:szCs w:val="22"/>
          <w:lang w:bidi="en-US"/>
        </w:rPr>
      </w:pPr>
      <w:r w:rsidRPr="00100382">
        <w:rPr>
          <w:sz w:val="22"/>
          <w:szCs w:val="22"/>
          <w:lang w:bidi="en-US"/>
        </w:rPr>
        <w:t>BOYCOTT OF ISRAEL.  The contractor certifies that it is not currently engaged in, and will not for the duration of the contract engage in, a boycott of Israel as defined by Tenn. Code Ann § 12-4-119.  This provision shall not apply to contractors with a total value of less than two hundred fifty thousand dollars ($250,000) or to contractors with less than ten (10) employees.</w:t>
      </w:r>
    </w:p>
    <w:p w14:paraId="7025D6A5" w14:textId="77777777" w:rsidR="002A4C40" w:rsidRPr="00100382" w:rsidRDefault="002A4C40" w:rsidP="002A4C40">
      <w:pPr>
        <w:widowControl w:val="0"/>
        <w:autoSpaceDE w:val="0"/>
        <w:autoSpaceDN w:val="0"/>
        <w:ind w:left="160"/>
        <w:rPr>
          <w:sz w:val="22"/>
          <w:szCs w:val="22"/>
          <w:lang w:bidi="en-US"/>
        </w:rPr>
      </w:pPr>
    </w:p>
    <w:p w14:paraId="76A86E2D" w14:textId="77777777" w:rsidR="002A4C40" w:rsidRPr="00100382" w:rsidRDefault="002A4C40" w:rsidP="002A4C40">
      <w:pPr>
        <w:numPr>
          <w:ilvl w:val="0"/>
          <w:numId w:val="6"/>
        </w:numPr>
        <w:tabs>
          <w:tab w:val="left" w:pos="521"/>
        </w:tabs>
        <w:spacing w:before="2"/>
        <w:ind w:right="115"/>
        <w:jc w:val="both"/>
        <w:rPr>
          <w:sz w:val="22"/>
          <w:szCs w:val="22"/>
        </w:rPr>
      </w:pPr>
      <w:r w:rsidRPr="00100382">
        <w:rPr>
          <w:b/>
          <w:sz w:val="22"/>
          <w:szCs w:val="22"/>
          <w:u w:val="single"/>
        </w:rPr>
        <w:t>PUBLIC ACTS 109 (Iran Divestment</w:t>
      </w:r>
      <w:r w:rsidRPr="00100382">
        <w:rPr>
          <w:b/>
          <w:sz w:val="22"/>
          <w:szCs w:val="22"/>
        </w:rPr>
        <w:t xml:space="preserve"> </w:t>
      </w:r>
      <w:r w:rsidRPr="00100382">
        <w:rPr>
          <w:b/>
          <w:sz w:val="22"/>
          <w:szCs w:val="22"/>
          <w:u w:val="single"/>
        </w:rPr>
        <w:t xml:space="preserve">Act) </w:t>
      </w:r>
      <w:r w:rsidRPr="00100382">
        <w:rPr>
          <w:iCs/>
          <w:sz w:val="22"/>
          <w:szCs w:val="22"/>
        </w:rPr>
        <w:t xml:space="preserve">“By submission of this bid, each bidder and each person signing on behalf of any bidder certifies, and in the case of a joint bid each party thereto certifies as to its own organization under penalties of perjury, that to the best of its knowledge and belief that each bidder is not on the list created pursuant to §12-12-106”  </w:t>
      </w:r>
      <w:r w:rsidRPr="00100382">
        <w:rPr>
          <w:sz w:val="22"/>
          <w:szCs w:val="22"/>
        </w:rPr>
        <w:t xml:space="preserve">Full text of Public Chapters can be found on the Tennessee Secretary of State’s website: </w:t>
      </w:r>
      <w:hyperlink r:id="rId10">
        <w:r w:rsidRPr="00100382">
          <w:rPr>
            <w:i/>
            <w:color w:val="0461C1"/>
            <w:sz w:val="22"/>
            <w:szCs w:val="22"/>
            <w:u w:val="single" w:color="0461C1"/>
          </w:rPr>
          <w:t>http://tnsos.org/acts/PublicActs.109.php</w:t>
        </w:r>
      </w:hyperlink>
      <w:r w:rsidRPr="00100382">
        <w:rPr>
          <w:sz w:val="22"/>
          <w:szCs w:val="22"/>
        </w:rPr>
        <w:t>.</w:t>
      </w:r>
    </w:p>
    <w:bookmarkEnd w:id="8"/>
    <w:p w14:paraId="3697A677" w14:textId="77777777" w:rsidR="002A4C40" w:rsidRPr="00100382" w:rsidRDefault="002A4C40" w:rsidP="002A4C40">
      <w:pPr>
        <w:spacing w:before="206"/>
        <w:ind w:left="160"/>
        <w:rPr>
          <w:b/>
          <w:sz w:val="22"/>
          <w:szCs w:val="22"/>
        </w:rPr>
      </w:pPr>
      <w:r w:rsidRPr="00100382">
        <w:rPr>
          <w:b/>
          <w:sz w:val="22"/>
          <w:szCs w:val="22"/>
        </w:rPr>
        <w:t>Proposals must be delivered to the following address:</w:t>
      </w:r>
    </w:p>
    <w:p w14:paraId="72D9EF48" w14:textId="77777777" w:rsidR="002A4C40" w:rsidRPr="00100382" w:rsidRDefault="002A4C40" w:rsidP="002A4C40">
      <w:pPr>
        <w:widowControl w:val="0"/>
        <w:autoSpaceDE w:val="0"/>
        <w:autoSpaceDN w:val="0"/>
        <w:ind w:left="1600"/>
        <w:rPr>
          <w:sz w:val="22"/>
          <w:szCs w:val="22"/>
          <w:lang w:bidi="en-US"/>
        </w:rPr>
      </w:pPr>
      <w:r w:rsidRPr="00100382">
        <w:rPr>
          <w:sz w:val="22"/>
          <w:szCs w:val="22"/>
          <w:lang w:bidi="en-US"/>
        </w:rPr>
        <w:t>City of Manchester</w:t>
      </w:r>
    </w:p>
    <w:p w14:paraId="2DBD8502" w14:textId="5875CCD1" w:rsidR="002A4C40" w:rsidRPr="00415C7A" w:rsidRDefault="002A4C40" w:rsidP="002A4C40">
      <w:pPr>
        <w:widowControl w:val="0"/>
        <w:autoSpaceDE w:val="0"/>
        <w:autoSpaceDN w:val="0"/>
        <w:spacing w:before="7" w:line="232" w:lineRule="auto"/>
        <w:ind w:left="1600" w:right="2530"/>
        <w:rPr>
          <w:i/>
          <w:iCs/>
          <w:sz w:val="22"/>
          <w:szCs w:val="22"/>
          <w:lang w:bidi="en-US"/>
        </w:rPr>
      </w:pPr>
      <w:r w:rsidRPr="00415C7A">
        <w:rPr>
          <w:sz w:val="22"/>
          <w:szCs w:val="22"/>
          <w:lang w:bidi="en-US"/>
        </w:rPr>
        <w:t xml:space="preserve">Attn: </w:t>
      </w:r>
      <w:r w:rsidR="00415C7A" w:rsidRPr="00415C7A">
        <w:rPr>
          <w:color w:val="000000"/>
          <w:szCs w:val="24"/>
        </w:rPr>
        <w:t>Security Camera System Replacement</w:t>
      </w:r>
    </w:p>
    <w:p w14:paraId="5AA46E46" w14:textId="77777777" w:rsidR="002A4C40" w:rsidRPr="00100382" w:rsidRDefault="002A4C40" w:rsidP="002A4C40">
      <w:pPr>
        <w:widowControl w:val="0"/>
        <w:autoSpaceDE w:val="0"/>
        <w:autoSpaceDN w:val="0"/>
        <w:spacing w:before="7" w:line="232" w:lineRule="auto"/>
        <w:ind w:left="1600" w:right="4333"/>
        <w:rPr>
          <w:sz w:val="22"/>
          <w:szCs w:val="22"/>
          <w:lang w:bidi="en-US"/>
        </w:rPr>
      </w:pPr>
      <w:r w:rsidRPr="00100382">
        <w:rPr>
          <w:sz w:val="22"/>
          <w:szCs w:val="22"/>
          <w:lang w:bidi="en-US"/>
        </w:rPr>
        <w:t>200 W. Fort Street</w:t>
      </w:r>
    </w:p>
    <w:p w14:paraId="71275762" w14:textId="77777777" w:rsidR="002A4C40" w:rsidRPr="00100382" w:rsidRDefault="002A4C40" w:rsidP="002A4C40">
      <w:pPr>
        <w:widowControl w:val="0"/>
        <w:autoSpaceDE w:val="0"/>
        <w:autoSpaceDN w:val="0"/>
        <w:spacing w:before="7" w:line="232" w:lineRule="auto"/>
        <w:ind w:left="1600" w:right="4333"/>
        <w:rPr>
          <w:sz w:val="22"/>
          <w:szCs w:val="22"/>
          <w:lang w:bidi="en-US"/>
        </w:rPr>
      </w:pPr>
      <w:r w:rsidRPr="00100382">
        <w:rPr>
          <w:sz w:val="22"/>
          <w:szCs w:val="22"/>
          <w:lang w:bidi="en-US"/>
        </w:rPr>
        <w:t>Manchester, TN</w:t>
      </w:r>
      <w:r w:rsidRPr="00100382">
        <w:rPr>
          <w:spacing w:val="59"/>
          <w:sz w:val="22"/>
          <w:szCs w:val="22"/>
          <w:lang w:bidi="en-US"/>
        </w:rPr>
        <w:t xml:space="preserve"> </w:t>
      </w:r>
      <w:r w:rsidRPr="00100382">
        <w:rPr>
          <w:sz w:val="22"/>
          <w:szCs w:val="22"/>
          <w:lang w:bidi="en-US"/>
        </w:rPr>
        <w:t>37355</w:t>
      </w:r>
    </w:p>
    <w:p w14:paraId="0D503048" w14:textId="77777777" w:rsidR="002A4C40" w:rsidRPr="00100382" w:rsidRDefault="002A4C40" w:rsidP="002A4C40">
      <w:pPr>
        <w:tabs>
          <w:tab w:val="left" w:pos="8773"/>
        </w:tabs>
        <w:spacing w:before="180"/>
        <w:ind w:left="160"/>
        <w:rPr>
          <w:sz w:val="22"/>
          <w:szCs w:val="22"/>
        </w:rPr>
      </w:pPr>
      <w:r w:rsidRPr="00100382">
        <w:rPr>
          <w:sz w:val="22"/>
          <w:szCs w:val="22"/>
        </w:rPr>
        <w:t>Authorized</w:t>
      </w:r>
      <w:r w:rsidRPr="00100382">
        <w:rPr>
          <w:spacing w:val="-3"/>
          <w:sz w:val="22"/>
          <w:szCs w:val="22"/>
        </w:rPr>
        <w:t xml:space="preserve"> </w:t>
      </w:r>
      <w:r w:rsidRPr="00100382">
        <w:rPr>
          <w:sz w:val="22"/>
          <w:szCs w:val="22"/>
        </w:rPr>
        <w:t>Signature:</w:t>
      </w:r>
      <w:r w:rsidRPr="00100382">
        <w:rPr>
          <w:spacing w:val="-1"/>
          <w:sz w:val="22"/>
          <w:szCs w:val="22"/>
        </w:rPr>
        <w:t xml:space="preserve"> </w:t>
      </w:r>
      <w:r w:rsidRPr="00100382">
        <w:rPr>
          <w:sz w:val="22"/>
          <w:szCs w:val="22"/>
          <w:u w:val="single"/>
        </w:rPr>
        <w:t xml:space="preserve"> </w:t>
      </w:r>
      <w:r w:rsidRPr="00100382">
        <w:rPr>
          <w:sz w:val="22"/>
          <w:szCs w:val="22"/>
          <w:u w:val="single"/>
        </w:rPr>
        <w:tab/>
        <w:t>_</w:t>
      </w:r>
    </w:p>
    <w:p w14:paraId="5859005D" w14:textId="77777777" w:rsidR="002A4C40" w:rsidRPr="00100382" w:rsidRDefault="002A4C40" w:rsidP="002A4C40">
      <w:pPr>
        <w:widowControl w:val="0"/>
        <w:autoSpaceDE w:val="0"/>
        <w:autoSpaceDN w:val="0"/>
        <w:spacing w:before="5"/>
        <w:rPr>
          <w:sz w:val="22"/>
          <w:szCs w:val="22"/>
          <w:lang w:bidi="en-US"/>
        </w:rPr>
      </w:pPr>
    </w:p>
    <w:p w14:paraId="696FD131" w14:textId="77777777" w:rsidR="002A4C40" w:rsidRPr="00100382" w:rsidRDefault="002A4C40" w:rsidP="002A4C40">
      <w:pPr>
        <w:tabs>
          <w:tab w:val="left" w:pos="8830"/>
        </w:tabs>
        <w:spacing w:before="56"/>
        <w:ind w:left="160"/>
        <w:rPr>
          <w:sz w:val="22"/>
          <w:szCs w:val="22"/>
        </w:rPr>
      </w:pPr>
      <w:r w:rsidRPr="00100382">
        <w:rPr>
          <w:sz w:val="22"/>
          <w:szCs w:val="22"/>
        </w:rPr>
        <w:t>Printed</w:t>
      </w:r>
      <w:r w:rsidRPr="00100382">
        <w:rPr>
          <w:spacing w:val="-4"/>
          <w:sz w:val="22"/>
          <w:szCs w:val="22"/>
        </w:rPr>
        <w:t xml:space="preserve"> </w:t>
      </w:r>
      <w:r w:rsidRPr="00100382">
        <w:rPr>
          <w:sz w:val="22"/>
          <w:szCs w:val="22"/>
        </w:rPr>
        <w:t xml:space="preserve">Name: </w:t>
      </w:r>
      <w:r w:rsidRPr="00100382">
        <w:rPr>
          <w:spacing w:val="-1"/>
          <w:sz w:val="22"/>
          <w:szCs w:val="22"/>
        </w:rPr>
        <w:t xml:space="preserve"> </w:t>
      </w:r>
      <w:r w:rsidRPr="00100382">
        <w:rPr>
          <w:sz w:val="22"/>
          <w:szCs w:val="22"/>
          <w:u w:val="single"/>
        </w:rPr>
        <w:t xml:space="preserve"> </w:t>
      </w:r>
      <w:r w:rsidRPr="00100382">
        <w:rPr>
          <w:sz w:val="22"/>
          <w:szCs w:val="22"/>
          <w:u w:val="single"/>
        </w:rPr>
        <w:tab/>
      </w:r>
    </w:p>
    <w:p w14:paraId="01B923BD" w14:textId="77777777" w:rsidR="002A4C40" w:rsidRPr="00100382" w:rsidRDefault="002A4C40" w:rsidP="002A4C40">
      <w:pPr>
        <w:widowControl w:val="0"/>
        <w:autoSpaceDE w:val="0"/>
        <w:autoSpaceDN w:val="0"/>
        <w:spacing w:before="3"/>
        <w:rPr>
          <w:sz w:val="22"/>
          <w:szCs w:val="22"/>
          <w:lang w:bidi="en-US"/>
        </w:rPr>
      </w:pPr>
    </w:p>
    <w:p w14:paraId="369CC275" w14:textId="77777777" w:rsidR="002A4C40" w:rsidRPr="00100382" w:rsidRDefault="002A4C40" w:rsidP="002A4C40">
      <w:pPr>
        <w:tabs>
          <w:tab w:val="left" w:pos="3760"/>
          <w:tab w:val="left" w:pos="5200"/>
          <w:tab w:val="left" w:pos="7361"/>
        </w:tabs>
        <w:spacing w:before="56"/>
        <w:ind w:left="160"/>
        <w:rPr>
          <w:sz w:val="22"/>
          <w:szCs w:val="22"/>
          <w:u w:val="single"/>
        </w:rPr>
      </w:pPr>
      <w:r w:rsidRPr="00100382">
        <w:rPr>
          <w:sz w:val="22"/>
          <w:szCs w:val="22"/>
        </w:rPr>
        <w:t>Title:</w:t>
      </w:r>
      <w:r w:rsidRPr="00100382">
        <w:rPr>
          <w:sz w:val="22"/>
          <w:szCs w:val="22"/>
          <w:u w:val="single"/>
        </w:rPr>
        <w:t xml:space="preserve"> </w:t>
      </w:r>
      <w:r w:rsidRPr="00100382">
        <w:rPr>
          <w:sz w:val="22"/>
          <w:szCs w:val="22"/>
          <w:u w:val="single"/>
        </w:rPr>
        <w:tab/>
      </w:r>
      <w:r w:rsidRPr="00100382">
        <w:rPr>
          <w:sz w:val="22"/>
          <w:szCs w:val="22"/>
          <w:u w:val="single"/>
        </w:rPr>
        <w:tab/>
      </w:r>
      <w:r w:rsidRPr="00100382">
        <w:rPr>
          <w:sz w:val="22"/>
          <w:szCs w:val="22"/>
        </w:rPr>
        <w:t>Submitted</w:t>
      </w:r>
      <w:r w:rsidRPr="00100382">
        <w:rPr>
          <w:spacing w:val="-3"/>
          <w:sz w:val="22"/>
          <w:szCs w:val="22"/>
        </w:rPr>
        <w:t xml:space="preserve"> </w:t>
      </w:r>
      <w:r w:rsidRPr="00100382">
        <w:rPr>
          <w:sz w:val="22"/>
          <w:szCs w:val="22"/>
        </w:rPr>
        <w:t>on __________</w:t>
      </w:r>
      <w:r w:rsidRPr="00100382">
        <w:rPr>
          <w:sz w:val="22"/>
          <w:szCs w:val="22"/>
          <w:u w:val="single"/>
        </w:rPr>
        <w:tab/>
      </w:r>
      <w:r w:rsidRPr="00100382">
        <w:rPr>
          <w:sz w:val="22"/>
          <w:szCs w:val="22"/>
        </w:rPr>
        <w:t>, 20</w:t>
      </w:r>
      <w:r w:rsidRPr="00100382">
        <w:rPr>
          <w:sz w:val="22"/>
          <w:szCs w:val="22"/>
        </w:rPr>
        <w:softHyphen/>
        <w:t>_____</w:t>
      </w:r>
      <w:r w:rsidRPr="00100382">
        <w:rPr>
          <w:sz w:val="22"/>
          <w:szCs w:val="22"/>
          <w:u w:val="single"/>
        </w:rPr>
        <w:t xml:space="preserve">        </w:t>
      </w:r>
    </w:p>
    <w:p w14:paraId="36DCD035" w14:textId="77777777" w:rsidR="002A4C40" w:rsidRPr="00100382" w:rsidRDefault="002A4C40" w:rsidP="002A4C40">
      <w:pPr>
        <w:widowControl w:val="0"/>
        <w:autoSpaceDE w:val="0"/>
        <w:autoSpaceDN w:val="0"/>
        <w:spacing w:before="6"/>
        <w:rPr>
          <w:sz w:val="22"/>
          <w:szCs w:val="22"/>
          <w:lang w:bidi="en-US"/>
        </w:rPr>
      </w:pPr>
    </w:p>
    <w:p w14:paraId="502C5998" w14:textId="77777777" w:rsidR="002A4C40" w:rsidRPr="00100382" w:rsidRDefault="002A4C40" w:rsidP="002A4C40">
      <w:pPr>
        <w:tabs>
          <w:tab w:val="left" w:pos="5966"/>
        </w:tabs>
        <w:spacing w:before="56"/>
        <w:ind w:left="160"/>
        <w:rPr>
          <w:sz w:val="22"/>
          <w:szCs w:val="22"/>
        </w:rPr>
      </w:pPr>
      <w:r w:rsidRPr="00100382">
        <w:rPr>
          <w:sz w:val="22"/>
          <w:szCs w:val="22"/>
        </w:rPr>
        <w:t>Company</w:t>
      </w:r>
      <w:r w:rsidRPr="00100382">
        <w:rPr>
          <w:spacing w:val="7"/>
          <w:sz w:val="22"/>
          <w:szCs w:val="22"/>
        </w:rPr>
        <w:t xml:space="preserve"> </w:t>
      </w:r>
      <w:r w:rsidRPr="00100382">
        <w:rPr>
          <w:sz w:val="22"/>
          <w:szCs w:val="22"/>
        </w:rPr>
        <w:t xml:space="preserve">Name: </w:t>
      </w:r>
      <w:r w:rsidRPr="00100382">
        <w:rPr>
          <w:spacing w:val="1"/>
          <w:sz w:val="22"/>
          <w:szCs w:val="22"/>
        </w:rPr>
        <w:t xml:space="preserve"> </w:t>
      </w:r>
      <w:r w:rsidRPr="00100382">
        <w:rPr>
          <w:sz w:val="22"/>
          <w:szCs w:val="22"/>
          <w:u w:val="single"/>
        </w:rPr>
        <w:t xml:space="preserve"> </w:t>
      </w:r>
      <w:r w:rsidRPr="00100382">
        <w:rPr>
          <w:sz w:val="22"/>
          <w:szCs w:val="22"/>
          <w:u w:val="single"/>
        </w:rPr>
        <w:tab/>
        <w:t>__________________________</w:t>
      </w:r>
    </w:p>
    <w:p w14:paraId="5075FBFA" w14:textId="77777777" w:rsidR="002A4C40" w:rsidRPr="00100382" w:rsidRDefault="002A4C40" w:rsidP="002A4C40">
      <w:pPr>
        <w:widowControl w:val="0"/>
        <w:autoSpaceDE w:val="0"/>
        <w:autoSpaceDN w:val="0"/>
        <w:spacing w:before="5"/>
        <w:rPr>
          <w:sz w:val="22"/>
          <w:szCs w:val="22"/>
          <w:lang w:bidi="en-US"/>
        </w:rPr>
      </w:pPr>
    </w:p>
    <w:p w14:paraId="595084E7" w14:textId="77777777" w:rsidR="002A4C40" w:rsidRPr="00100382" w:rsidRDefault="002A4C40" w:rsidP="002A4C40">
      <w:pPr>
        <w:widowControl w:val="0"/>
        <w:autoSpaceDE w:val="0"/>
        <w:autoSpaceDN w:val="0"/>
        <w:rPr>
          <w:sz w:val="22"/>
          <w:szCs w:val="22"/>
          <w:lang w:bidi="en-US"/>
        </w:rPr>
      </w:pPr>
      <w:r w:rsidRPr="00100382">
        <w:rPr>
          <w:sz w:val="22"/>
          <w:szCs w:val="22"/>
          <w:lang w:bidi="en-US"/>
        </w:rPr>
        <w:t xml:space="preserve">   Company Address _______________________________________________________________</w:t>
      </w:r>
    </w:p>
    <w:p w14:paraId="01077F05" w14:textId="77777777" w:rsidR="002A4C40" w:rsidRPr="00100382" w:rsidRDefault="002A4C40" w:rsidP="002A4C40">
      <w:pPr>
        <w:widowControl w:val="0"/>
        <w:autoSpaceDE w:val="0"/>
        <w:autoSpaceDN w:val="0"/>
        <w:rPr>
          <w:sz w:val="22"/>
          <w:szCs w:val="22"/>
          <w:lang w:bidi="en-US"/>
        </w:rPr>
      </w:pPr>
    </w:p>
    <w:p w14:paraId="17A081EA" w14:textId="77777777" w:rsidR="002A4C40" w:rsidRPr="00100382" w:rsidRDefault="002A4C40" w:rsidP="002A4C40">
      <w:pPr>
        <w:widowControl w:val="0"/>
        <w:autoSpaceDE w:val="0"/>
        <w:autoSpaceDN w:val="0"/>
        <w:rPr>
          <w:sz w:val="22"/>
          <w:szCs w:val="22"/>
          <w:lang w:bidi="en-US"/>
        </w:rPr>
      </w:pPr>
      <w:r w:rsidRPr="00100382">
        <w:rPr>
          <w:sz w:val="22"/>
          <w:szCs w:val="22"/>
          <w:lang w:bidi="en-US"/>
        </w:rPr>
        <w:t xml:space="preserve">   Phone ______________________________</w:t>
      </w:r>
      <w:r w:rsidRPr="00100382">
        <w:rPr>
          <w:sz w:val="22"/>
          <w:szCs w:val="22"/>
          <w:lang w:bidi="en-US"/>
        </w:rPr>
        <w:tab/>
        <w:t>Email ___________________________________</w:t>
      </w:r>
    </w:p>
    <w:p w14:paraId="03A4B01A" w14:textId="77777777" w:rsidR="002A4C40" w:rsidRPr="00100382" w:rsidRDefault="002A4C40" w:rsidP="002A4C40">
      <w:pPr>
        <w:rPr>
          <w:sz w:val="22"/>
          <w:szCs w:val="22"/>
        </w:rPr>
      </w:pPr>
    </w:p>
    <w:p w14:paraId="60047600" w14:textId="77777777" w:rsidR="002A4C40" w:rsidRDefault="002A4C40" w:rsidP="002A4C40">
      <w:pPr>
        <w:rPr>
          <w:szCs w:val="24"/>
        </w:rPr>
      </w:pPr>
      <w:r w:rsidRPr="00100382">
        <w:rPr>
          <w:sz w:val="22"/>
          <w:szCs w:val="22"/>
        </w:rPr>
        <w:t>Lisa Myers, Finance Directo</w:t>
      </w:r>
      <w:r>
        <w:rPr>
          <w:sz w:val="22"/>
          <w:szCs w:val="22"/>
        </w:rPr>
        <w:t>r</w:t>
      </w:r>
    </w:p>
    <w:p w14:paraId="6529B053" w14:textId="77777777" w:rsidR="004351C1" w:rsidRDefault="004351C1" w:rsidP="002A4C40">
      <w:pPr>
        <w:rPr>
          <w:b/>
          <w:sz w:val="36"/>
          <w:szCs w:val="36"/>
          <w:u w:val="single"/>
        </w:rPr>
      </w:pPr>
      <w:bookmarkStart w:id="9" w:name="_Hlk116051020"/>
    </w:p>
    <w:p w14:paraId="262FC810" w14:textId="31F6D3D7" w:rsidR="00CD7131" w:rsidRPr="00CD7131" w:rsidRDefault="00CD7131" w:rsidP="002A4C40">
      <w:pPr>
        <w:rPr>
          <w:b/>
          <w:sz w:val="36"/>
          <w:szCs w:val="36"/>
          <w:u w:val="single"/>
        </w:rPr>
      </w:pPr>
      <w:r w:rsidRPr="00CD7131">
        <w:rPr>
          <w:b/>
          <w:sz w:val="36"/>
          <w:szCs w:val="36"/>
          <w:u w:val="single"/>
        </w:rPr>
        <w:lastRenderedPageBreak/>
        <w:t xml:space="preserve">Attachment 1 – Schematic Drawing of </w:t>
      </w:r>
      <w:r w:rsidR="008F77CF">
        <w:rPr>
          <w:b/>
          <w:sz w:val="36"/>
          <w:szCs w:val="36"/>
          <w:u w:val="single"/>
        </w:rPr>
        <w:t>Recreation Center</w:t>
      </w:r>
    </w:p>
    <w:bookmarkEnd w:id="9"/>
    <w:p w14:paraId="121AD8BE" w14:textId="77777777" w:rsidR="00CD7131" w:rsidRDefault="002A4C40" w:rsidP="00A8089A">
      <w:pPr>
        <w:rPr>
          <w:szCs w:val="24"/>
        </w:rPr>
      </w:pPr>
      <w:r>
        <w:rPr>
          <w:noProof/>
          <w:szCs w:val="24"/>
        </w:rPr>
        <w:drawing>
          <wp:anchor distT="0" distB="0" distL="114300" distR="114300" simplePos="0" relativeHeight="251659776" behindDoc="1" locked="0" layoutInCell="1" allowOverlap="1" wp14:anchorId="621076B6" wp14:editId="2CA70F91">
            <wp:simplePos x="0" y="0"/>
            <wp:positionH relativeFrom="column">
              <wp:posOffset>-790575</wp:posOffset>
            </wp:positionH>
            <wp:positionV relativeFrom="paragraph">
              <wp:posOffset>318135</wp:posOffset>
            </wp:positionV>
            <wp:extent cx="7461250" cy="5765800"/>
            <wp:effectExtent l="0" t="0" r="6350" b="6350"/>
            <wp:wrapTight wrapText="bothSides">
              <wp:wrapPolygon edited="0">
                <wp:start x="0" y="0"/>
                <wp:lineTo x="0" y="21552"/>
                <wp:lineTo x="21563" y="21552"/>
                <wp:lineTo x="2156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meras - Interior - Level 1.jpg"/>
                    <pic:cNvPicPr/>
                  </pic:nvPicPr>
                  <pic:blipFill>
                    <a:blip r:embed="rId11">
                      <a:extLst>
                        <a:ext uri="{28A0092B-C50C-407E-A947-70E740481C1C}">
                          <a14:useLocalDpi xmlns:a14="http://schemas.microsoft.com/office/drawing/2010/main" val="0"/>
                        </a:ext>
                      </a:extLst>
                    </a:blip>
                    <a:stretch>
                      <a:fillRect/>
                    </a:stretch>
                  </pic:blipFill>
                  <pic:spPr>
                    <a:xfrm>
                      <a:off x="0" y="0"/>
                      <a:ext cx="7461250" cy="5765800"/>
                    </a:xfrm>
                    <a:prstGeom prst="rect">
                      <a:avLst/>
                    </a:prstGeom>
                  </pic:spPr>
                </pic:pic>
              </a:graphicData>
            </a:graphic>
          </wp:anchor>
        </w:drawing>
      </w:r>
    </w:p>
    <w:p w14:paraId="2AF9BD14" w14:textId="77777777" w:rsidR="00CD7131" w:rsidRDefault="00CD7131" w:rsidP="00A8089A">
      <w:pPr>
        <w:rPr>
          <w:szCs w:val="24"/>
        </w:rPr>
      </w:pPr>
    </w:p>
    <w:p w14:paraId="49D769C1" w14:textId="77777777" w:rsidR="00CD7131" w:rsidRDefault="00CD7131" w:rsidP="00A8089A">
      <w:pPr>
        <w:rPr>
          <w:szCs w:val="24"/>
        </w:rPr>
      </w:pPr>
    </w:p>
    <w:p w14:paraId="6800E182" w14:textId="77777777" w:rsidR="00A8089A" w:rsidRDefault="00A8089A" w:rsidP="002A4C40">
      <w:pPr>
        <w:rPr>
          <w:szCs w:val="24"/>
        </w:rPr>
      </w:pPr>
    </w:p>
    <w:p w14:paraId="04D8349D" w14:textId="77777777" w:rsidR="00AD1C7A" w:rsidRDefault="00AD1C7A" w:rsidP="00A8089A">
      <w:pPr>
        <w:rPr>
          <w:szCs w:val="24"/>
        </w:rPr>
      </w:pPr>
    </w:p>
    <w:p w14:paraId="75670C3A" w14:textId="77777777" w:rsidR="00174573" w:rsidRDefault="00174573" w:rsidP="00A8089A">
      <w:pPr>
        <w:rPr>
          <w:szCs w:val="24"/>
        </w:rPr>
      </w:pPr>
    </w:p>
    <w:p w14:paraId="0D4CF8D2" w14:textId="77777777" w:rsidR="008F77CF" w:rsidRDefault="008F77CF" w:rsidP="00A8089A">
      <w:pPr>
        <w:rPr>
          <w:noProof/>
          <w:szCs w:val="24"/>
        </w:rPr>
      </w:pPr>
    </w:p>
    <w:p w14:paraId="5CF24B8E" w14:textId="77777777" w:rsidR="00174573" w:rsidRDefault="00174573" w:rsidP="00A8089A">
      <w:pPr>
        <w:rPr>
          <w:szCs w:val="24"/>
        </w:rPr>
      </w:pPr>
    </w:p>
    <w:p w14:paraId="56497A6D" w14:textId="77777777" w:rsidR="00174573" w:rsidRDefault="00174573" w:rsidP="00A8089A">
      <w:pPr>
        <w:rPr>
          <w:szCs w:val="24"/>
        </w:rPr>
      </w:pPr>
    </w:p>
    <w:p w14:paraId="5BEA7A64" w14:textId="77777777" w:rsidR="00174573" w:rsidRDefault="00174573" w:rsidP="00A8089A">
      <w:pPr>
        <w:rPr>
          <w:szCs w:val="24"/>
        </w:rPr>
      </w:pPr>
    </w:p>
    <w:p w14:paraId="4D664384" w14:textId="77777777" w:rsidR="00100382" w:rsidRDefault="002A4C40" w:rsidP="00A8089A">
      <w:pPr>
        <w:rPr>
          <w:szCs w:val="24"/>
        </w:rPr>
      </w:pPr>
      <w:r>
        <w:rPr>
          <w:noProof/>
          <w:szCs w:val="24"/>
        </w:rPr>
        <w:lastRenderedPageBreak/>
        <w:drawing>
          <wp:anchor distT="0" distB="0" distL="114300" distR="114300" simplePos="0" relativeHeight="251658752" behindDoc="1" locked="0" layoutInCell="1" allowOverlap="1" wp14:anchorId="200D0A4A" wp14:editId="2F507FD7">
            <wp:simplePos x="0" y="0"/>
            <wp:positionH relativeFrom="column">
              <wp:posOffset>-733425</wp:posOffset>
            </wp:positionH>
            <wp:positionV relativeFrom="paragraph">
              <wp:posOffset>312420</wp:posOffset>
            </wp:positionV>
            <wp:extent cx="7448550" cy="5762625"/>
            <wp:effectExtent l="0" t="0" r="0" b="9525"/>
            <wp:wrapTight wrapText="bothSides">
              <wp:wrapPolygon edited="0">
                <wp:start x="0" y="0"/>
                <wp:lineTo x="0" y="21564"/>
                <wp:lineTo x="21545" y="21564"/>
                <wp:lineTo x="2154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48550" cy="5762625"/>
                    </a:xfrm>
                    <a:prstGeom prst="rect">
                      <a:avLst/>
                    </a:prstGeom>
                    <a:noFill/>
                    <a:ln>
                      <a:noFill/>
                    </a:ln>
                  </pic:spPr>
                </pic:pic>
              </a:graphicData>
            </a:graphic>
          </wp:anchor>
        </w:drawing>
      </w:r>
    </w:p>
    <w:p w14:paraId="6738FC16" w14:textId="77777777" w:rsidR="00100382" w:rsidRDefault="00100382" w:rsidP="00A8089A">
      <w:pPr>
        <w:rPr>
          <w:szCs w:val="24"/>
        </w:rPr>
      </w:pPr>
    </w:p>
    <w:p w14:paraId="102BCFBB" w14:textId="77777777" w:rsidR="00100382" w:rsidRDefault="00100382" w:rsidP="00A8089A">
      <w:pPr>
        <w:rPr>
          <w:szCs w:val="24"/>
        </w:rPr>
      </w:pPr>
    </w:p>
    <w:p w14:paraId="7BCCF672" w14:textId="77777777" w:rsidR="00100382" w:rsidRDefault="00100382" w:rsidP="00A8089A">
      <w:pPr>
        <w:rPr>
          <w:szCs w:val="24"/>
        </w:rPr>
      </w:pPr>
    </w:p>
    <w:p w14:paraId="0117787E" w14:textId="77777777" w:rsidR="00100382" w:rsidRDefault="00100382" w:rsidP="00A8089A">
      <w:pPr>
        <w:rPr>
          <w:szCs w:val="24"/>
        </w:rPr>
      </w:pPr>
    </w:p>
    <w:p w14:paraId="7C761DA9" w14:textId="77777777" w:rsidR="00100382" w:rsidRDefault="00100382" w:rsidP="00A8089A">
      <w:pPr>
        <w:rPr>
          <w:szCs w:val="24"/>
        </w:rPr>
      </w:pPr>
    </w:p>
    <w:p w14:paraId="5A5CDCD2" w14:textId="77777777" w:rsidR="00100382" w:rsidRDefault="00100382" w:rsidP="00A8089A">
      <w:pPr>
        <w:rPr>
          <w:szCs w:val="24"/>
        </w:rPr>
      </w:pPr>
    </w:p>
    <w:p w14:paraId="37905668" w14:textId="77777777" w:rsidR="00100382" w:rsidRDefault="002A4C40" w:rsidP="00A8089A">
      <w:pPr>
        <w:rPr>
          <w:szCs w:val="24"/>
        </w:rPr>
      </w:pPr>
      <w:r>
        <w:rPr>
          <w:noProof/>
          <w:szCs w:val="24"/>
        </w:rPr>
        <w:lastRenderedPageBreak/>
        <w:drawing>
          <wp:anchor distT="0" distB="0" distL="114300" distR="114300" simplePos="0" relativeHeight="251660800" behindDoc="1" locked="0" layoutInCell="1" allowOverlap="1" wp14:anchorId="3E453578" wp14:editId="002118AF">
            <wp:simplePos x="0" y="0"/>
            <wp:positionH relativeFrom="column">
              <wp:posOffset>-762000</wp:posOffset>
            </wp:positionH>
            <wp:positionV relativeFrom="paragraph">
              <wp:posOffset>0</wp:posOffset>
            </wp:positionV>
            <wp:extent cx="7448550" cy="5762625"/>
            <wp:effectExtent l="0" t="0" r="0" b="9525"/>
            <wp:wrapTight wrapText="bothSides">
              <wp:wrapPolygon edited="0">
                <wp:start x="0" y="0"/>
                <wp:lineTo x="0" y="21564"/>
                <wp:lineTo x="21545" y="21564"/>
                <wp:lineTo x="2154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48550" cy="5762625"/>
                    </a:xfrm>
                    <a:prstGeom prst="rect">
                      <a:avLst/>
                    </a:prstGeom>
                    <a:noFill/>
                    <a:ln>
                      <a:noFill/>
                    </a:ln>
                  </pic:spPr>
                </pic:pic>
              </a:graphicData>
            </a:graphic>
          </wp:anchor>
        </w:drawing>
      </w:r>
    </w:p>
    <w:p w14:paraId="374F9FC2" w14:textId="77777777" w:rsidR="00100382" w:rsidRDefault="00100382" w:rsidP="00A8089A">
      <w:pPr>
        <w:rPr>
          <w:szCs w:val="24"/>
        </w:rPr>
      </w:pPr>
    </w:p>
    <w:p w14:paraId="04B0B65D" w14:textId="77777777" w:rsidR="00100382" w:rsidRDefault="00100382" w:rsidP="00A8089A">
      <w:pPr>
        <w:rPr>
          <w:szCs w:val="24"/>
        </w:rPr>
      </w:pPr>
    </w:p>
    <w:p w14:paraId="0A50BBF2" w14:textId="77777777" w:rsidR="00100382" w:rsidRDefault="00100382" w:rsidP="00A8089A">
      <w:pPr>
        <w:rPr>
          <w:szCs w:val="24"/>
        </w:rPr>
      </w:pPr>
    </w:p>
    <w:p w14:paraId="5646E231" w14:textId="77777777" w:rsidR="00100382" w:rsidRDefault="00100382" w:rsidP="00A8089A">
      <w:pPr>
        <w:rPr>
          <w:szCs w:val="24"/>
        </w:rPr>
      </w:pPr>
    </w:p>
    <w:p w14:paraId="7860633D" w14:textId="77777777" w:rsidR="00100382" w:rsidRDefault="00100382" w:rsidP="00A8089A">
      <w:pPr>
        <w:rPr>
          <w:szCs w:val="24"/>
        </w:rPr>
      </w:pPr>
    </w:p>
    <w:p w14:paraId="24CC1B84" w14:textId="77777777" w:rsidR="00100382" w:rsidRDefault="00100382" w:rsidP="00A8089A">
      <w:pPr>
        <w:rPr>
          <w:szCs w:val="24"/>
        </w:rPr>
      </w:pPr>
    </w:p>
    <w:sectPr w:rsidR="00100382" w:rsidSect="00DE46D7">
      <w:pgSz w:w="12240" w:h="15840"/>
      <w:pgMar w:top="144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239D76" w14:textId="77777777" w:rsidR="005D341C" w:rsidRDefault="005D341C">
      <w:r>
        <w:separator/>
      </w:r>
    </w:p>
  </w:endnote>
  <w:endnote w:type="continuationSeparator" w:id="0">
    <w:p w14:paraId="34B5EE43" w14:textId="77777777" w:rsidR="005D341C" w:rsidRDefault="005D3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60409020205020404"/>
    <w:charset w:val="00"/>
    <w:family w:val="modern"/>
    <w:pitch w:val="fixed"/>
    <w:sig w:usb0="00000003" w:usb1="00000000" w:usb2="00000000" w:usb3="00000000" w:csb0="00000001" w:csb1="00000000"/>
  </w:font>
  <w:font w:name="CG Times">
    <w:altName w:val="Times New Roman"/>
    <w:panose1 w:val="020206030504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3A57C" w14:textId="77777777" w:rsidR="006F3A47" w:rsidRDefault="006F3A47" w:rsidP="001B174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303F98" w14:textId="77777777" w:rsidR="006F3A47" w:rsidRDefault="006F3A47" w:rsidP="001B174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6B263B" w14:textId="77777777" w:rsidR="000A0B90" w:rsidRDefault="000A0B90">
    <w:pPr>
      <w:pStyle w:val="Footer"/>
      <w:jc w:val="right"/>
    </w:pPr>
  </w:p>
  <w:p w14:paraId="01A66BA5" w14:textId="77777777" w:rsidR="006F3A47" w:rsidRDefault="006F3A47" w:rsidP="001B174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EC97C" w14:textId="77777777" w:rsidR="00E0570F" w:rsidRDefault="00E0570F">
    <w:pPr>
      <w:pStyle w:val="Footer"/>
    </w:pPr>
    <w:r>
      <w:fldChar w:fldCharType="begin"/>
    </w:r>
    <w:r>
      <w:instrText xml:space="preserve"> PAGE   \* MERGEFORMAT </w:instrText>
    </w:r>
    <w:r>
      <w:fldChar w:fldCharType="separate"/>
    </w:r>
    <w:r w:rsidR="00F05B02">
      <w:rPr>
        <w:noProof/>
      </w:rPr>
      <w:t>7</w:t>
    </w:r>
    <w:r>
      <w:rPr>
        <w:noProof/>
      </w:rPr>
      <w:fldChar w:fldCharType="end"/>
    </w:r>
  </w:p>
  <w:p w14:paraId="40745E4F" w14:textId="77777777" w:rsidR="006F3A47" w:rsidRDefault="006F3A47">
    <w:pPr>
      <w:pStyle w:val="Footer"/>
      <w:jc w:val="center"/>
      <w:rPr>
        <w:rFonts w:ascii="CG Times" w:hAnsi="CG Tim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BCAE1F" w14:textId="77777777" w:rsidR="005D341C" w:rsidRDefault="005D341C">
      <w:r>
        <w:separator/>
      </w:r>
    </w:p>
  </w:footnote>
  <w:footnote w:type="continuationSeparator" w:id="0">
    <w:p w14:paraId="44C7D838" w14:textId="77777777" w:rsidR="005D341C" w:rsidRDefault="005D34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87AB7"/>
    <w:multiLevelType w:val="hybridMultilevel"/>
    <w:tmpl w:val="36CED3B2"/>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877652"/>
    <w:multiLevelType w:val="multilevel"/>
    <w:tmpl w:val="0DCCA7F0"/>
    <w:lvl w:ilvl="0">
      <w:start w:val="1"/>
      <w:numFmt w:val="decimal"/>
      <w:lvlText w:val="%1.0"/>
      <w:lvlJc w:val="left"/>
      <w:pPr>
        <w:ind w:left="1800" w:hanging="360"/>
      </w:pPr>
      <w:rPr>
        <w:rFonts w:hint="default"/>
        <w:u w:val="none"/>
      </w:rPr>
    </w:lvl>
    <w:lvl w:ilvl="1">
      <w:start w:val="1"/>
      <w:numFmt w:val="decimal"/>
      <w:lvlText w:val="%1.%2"/>
      <w:lvlJc w:val="left"/>
      <w:pPr>
        <w:ind w:left="2520" w:hanging="360"/>
      </w:pPr>
      <w:rPr>
        <w:rFonts w:hint="default"/>
        <w:u w:val="none"/>
      </w:rPr>
    </w:lvl>
    <w:lvl w:ilvl="2">
      <w:start w:val="1"/>
      <w:numFmt w:val="decimal"/>
      <w:lvlText w:val="%1.%2.%3"/>
      <w:lvlJc w:val="left"/>
      <w:pPr>
        <w:ind w:left="3600" w:hanging="720"/>
      </w:pPr>
      <w:rPr>
        <w:rFonts w:hint="default"/>
        <w:u w:val="none"/>
      </w:rPr>
    </w:lvl>
    <w:lvl w:ilvl="3">
      <w:start w:val="1"/>
      <w:numFmt w:val="decimal"/>
      <w:lvlText w:val="%1.%2.%3.%4"/>
      <w:lvlJc w:val="left"/>
      <w:pPr>
        <w:ind w:left="4320" w:hanging="720"/>
      </w:pPr>
      <w:rPr>
        <w:rFonts w:hint="default"/>
        <w:u w:val="none"/>
      </w:rPr>
    </w:lvl>
    <w:lvl w:ilvl="4">
      <w:start w:val="1"/>
      <w:numFmt w:val="decimal"/>
      <w:lvlText w:val="%1.%2.%3.%4.%5"/>
      <w:lvlJc w:val="left"/>
      <w:pPr>
        <w:ind w:left="5400" w:hanging="1080"/>
      </w:pPr>
      <w:rPr>
        <w:rFonts w:hint="default"/>
        <w:u w:val="none"/>
      </w:rPr>
    </w:lvl>
    <w:lvl w:ilvl="5">
      <w:start w:val="1"/>
      <w:numFmt w:val="decimal"/>
      <w:lvlText w:val="%1.%2.%3.%4.%5.%6"/>
      <w:lvlJc w:val="left"/>
      <w:pPr>
        <w:ind w:left="6120" w:hanging="1080"/>
      </w:pPr>
      <w:rPr>
        <w:rFonts w:hint="default"/>
        <w:u w:val="none"/>
      </w:rPr>
    </w:lvl>
    <w:lvl w:ilvl="6">
      <w:start w:val="1"/>
      <w:numFmt w:val="decimal"/>
      <w:lvlText w:val="%1.%2.%3.%4.%5.%6.%7"/>
      <w:lvlJc w:val="left"/>
      <w:pPr>
        <w:ind w:left="7200" w:hanging="1440"/>
      </w:pPr>
      <w:rPr>
        <w:rFonts w:hint="default"/>
        <w:u w:val="none"/>
      </w:rPr>
    </w:lvl>
    <w:lvl w:ilvl="7">
      <w:start w:val="1"/>
      <w:numFmt w:val="decimal"/>
      <w:lvlText w:val="%1.%2.%3.%4.%5.%6.%7.%8"/>
      <w:lvlJc w:val="left"/>
      <w:pPr>
        <w:ind w:left="7920" w:hanging="1440"/>
      </w:pPr>
      <w:rPr>
        <w:rFonts w:hint="default"/>
        <w:u w:val="none"/>
      </w:rPr>
    </w:lvl>
    <w:lvl w:ilvl="8">
      <w:start w:val="1"/>
      <w:numFmt w:val="decimal"/>
      <w:lvlText w:val="%1.%2.%3.%4.%5.%6.%7.%8.%9"/>
      <w:lvlJc w:val="left"/>
      <w:pPr>
        <w:ind w:left="9000" w:hanging="1800"/>
      </w:pPr>
      <w:rPr>
        <w:rFonts w:hint="default"/>
        <w:u w:val="none"/>
      </w:rPr>
    </w:lvl>
  </w:abstractNum>
  <w:abstractNum w:abstractNumId="2" w15:restartNumberingAfterBreak="0">
    <w:nsid w:val="1C82581C"/>
    <w:multiLevelType w:val="hybridMultilevel"/>
    <w:tmpl w:val="DCAE99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5A01302"/>
    <w:multiLevelType w:val="hybridMultilevel"/>
    <w:tmpl w:val="AB4C37FC"/>
    <w:lvl w:ilvl="0" w:tplc="229AC1EA">
      <w:start w:val="1"/>
      <w:numFmt w:val="decimal"/>
      <w:lvlText w:val="%1."/>
      <w:lvlJc w:val="left"/>
      <w:pPr>
        <w:ind w:left="520" w:hanging="360"/>
      </w:pPr>
      <w:rPr>
        <w:rFonts w:ascii="Times New Roman" w:eastAsia="Times New Roman" w:hAnsi="Times New Roman" w:cs="Times New Roman" w:hint="default"/>
        <w:w w:val="100"/>
        <w:sz w:val="22"/>
        <w:szCs w:val="22"/>
        <w:lang w:val="en-US" w:eastAsia="en-US" w:bidi="en-US"/>
      </w:rPr>
    </w:lvl>
    <w:lvl w:ilvl="1" w:tplc="C4E07E58">
      <w:numFmt w:val="bullet"/>
      <w:lvlText w:val="•"/>
      <w:lvlJc w:val="left"/>
      <w:pPr>
        <w:ind w:left="1432" w:hanging="360"/>
      </w:pPr>
      <w:rPr>
        <w:rFonts w:hint="default"/>
        <w:lang w:val="en-US" w:eastAsia="en-US" w:bidi="en-US"/>
      </w:rPr>
    </w:lvl>
    <w:lvl w:ilvl="2" w:tplc="6E807EBA">
      <w:numFmt w:val="bullet"/>
      <w:lvlText w:val="•"/>
      <w:lvlJc w:val="left"/>
      <w:pPr>
        <w:ind w:left="2344" w:hanging="360"/>
      </w:pPr>
      <w:rPr>
        <w:rFonts w:hint="default"/>
        <w:lang w:val="en-US" w:eastAsia="en-US" w:bidi="en-US"/>
      </w:rPr>
    </w:lvl>
    <w:lvl w:ilvl="3" w:tplc="180CE0FE">
      <w:numFmt w:val="bullet"/>
      <w:lvlText w:val="•"/>
      <w:lvlJc w:val="left"/>
      <w:pPr>
        <w:ind w:left="3256" w:hanging="360"/>
      </w:pPr>
      <w:rPr>
        <w:rFonts w:hint="default"/>
        <w:lang w:val="en-US" w:eastAsia="en-US" w:bidi="en-US"/>
      </w:rPr>
    </w:lvl>
    <w:lvl w:ilvl="4" w:tplc="FD00700E">
      <w:numFmt w:val="bullet"/>
      <w:lvlText w:val="•"/>
      <w:lvlJc w:val="left"/>
      <w:pPr>
        <w:ind w:left="4168" w:hanging="360"/>
      </w:pPr>
      <w:rPr>
        <w:rFonts w:hint="default"/>
        <w:lang w:val="en-US" w:eastAsia="en-US" w:bidi="en-US"/>
      </w:rPr>
    </w:lvl>
    <w:lvl w:ilvl="5" w:tplc="2BC8E856">
      <w:numFmt w:val="bullet"/>
      <w:lvlText w:val="•"/>
      <w:lvlJc w:val="left"/>
      <w:pPr>
        <w:ind w:left="5080" w:hanging="360"/>
      </w:pPr>
      <w:rPr>
        <w:rFonts w:hint="default"/>
        <w:lang w:val="en-US" w:eastAsia="en-US" w:bidi="en-US"/>
      </w:rPr>
    </w:lvl>
    <w:lvl w:ilvl="6" w:tplc="B0A2E914">
      <w:numFmt w:val="bullet"/>
      <w:lvlText w:val="•"/>
      <w:lvlJc w:val="left"/>
      <w:pPr>
        <w:ind w:left="5992" w:hanging="360"/>
      </w:pPr>
      <w:rPr>
        <w:rFonts w:hint="default"/>
        <w:lang w:val="en-US" w:eastAsia="en-US" w:bidi="en-US"/>
      </w:rPr>
    </w:lvl>
    <w:lvl w:ilvl="7" w:tplc="492C8D20">
      <w:numFmt w:val="bullet"/>
      <w:lvlText w:val="•"/>
      <w:lvlJc w:val="left"/>
      <w:pPr>
        <w:ind w:left="6904" w:hanging="360"/>
      </w:pPr>
      <w:rPr>
        <w:rFonts w:hint="default"/>
        <w:lang w:val="en-US" w:eastAsia="en-US" w:bidi="en-US"/>
      </w:rPr>
    </w:lvl>
    <w:lvl w:ilvl="8" w:tplc="A568F9C6">
      <w:numFmt w:val="bullet"/>
      <w:lvlText w:val="•"/>
      <w:lvlJc w:val="left"/>
      <w:pPr>
        <w:ind w:left="7816" w:hanging="360"/>
      </w:pPr>
      <w:rPr>
        <w:rFonts w:hint="default"/>
        <w:lang w:val="en-US" w:eastAsia="en-US" w:bidi="en-US"/>
      </w:rPr>
    </w:lvl>
  </w:abstractNum>
  <w:abstractNum w:abstractNumId="4" w15:restartNumberingAfterBreak="0">
    <w:nsid w:val="5F297FB2"/>
    <w:multiLevelType w:val="hybridMultilevel"/>
    <w:tmpl w:val="CF187370"/>
    <w:lvl w:ilvl="0" w:tplc="F2EA8D00">
      <w:start w:val="1"/>
      <w:numFmt w:val="upperLetter"/>
      <w:lvlText w:val="%1."/>
      <w:lvlJc w:val="left"/>
      <w:pPr>
        <w:ind w:left="1080" w:hanging="360"/>
      </w:pPr>
      <w:rPr>
        <w:sz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6EE6C8A"/>
    <w:multiLevelType w:val="multilevel"/>
    <w:tmpl w:val="53A43C0A"/>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1"/>
  </w:num>
  <w:num w:numId="3">
    <w:abstractNumId w:val="5"/>
  </w:num>
  <w:num w:numId="4">
    <w:abstractNumId w:val="4"/>
  </w:num>
  <w:num w:numId="5">
    <w:abstractNumId w:val="2"/>
  </w:num>
  <w:num w:numId="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FC1"/>
    <w:rsid w:val="000041F2"/>
    <w:rsid w:val="00013F2C"/>
    <w:rsid w:val="00014D10"/>
    <w:rsid w:val="000156B0"/>
    <w:rsid w:val="00026FB0"/>
    <w:rsid w:val="00030618"/>
    <w:rsid w:val="00032761"/>
    <w:rsid w:val="00033018"/>
    <w:rsid w:val="00036E63"/>
    <w:rsid w:val="0004137B"/>
    <w:rsid w:val="0004224B"/>
    <w:rsid w:val="00042489"/>
    <w:rsid w:val="00050C8B"/>
    <w:rsid w:val="0005607E"/>
    <w:rsid w:val="00056AA2"/>
    <w:rsid w:val="00057121"/>
    <w:rsid w:val="000571C4"/>
    <w:rsid w:val="00062A6A"/>
    <w:rsid w:val="00071B91"/>
    <w:rsid w:val="00072932"/>
    <w:rsid w:val="00081180"/>
    <w:rsid w:val="00082099"/>
    <w:rsid w:val="00082FF6"/>
    <w:rsid w:val="00085CD4"/>
    <w:rsid w:val="00085D23"/>
    <w:rsid w:val="00087617"/>
    <w:rsid w:val="00090419"/>
    <w:rsid w:val="000913E8"/>
    <w:rsid w:val="000921DD"/>
    <w:rsid w:val="000937B7"/>
    <w:rsid w:val="000A0B90"/>
    <w:rsid w:val="000A0DF9"/>
    <w:rsid w:val="000A3AC7"/>
    <w:rsid w:val="000A4F54"/>
    <w:rsid w:val="000A6B71"/>
    <w:rsid w:val="000B28CB"/>
    <w:rsid w:val="000B5931"/>
    <w:rsid w:val="000C1907"/>
    <w:rsid w:val="000C42A7"/>
    <w:rsid w:val="000C4394"/>
    <w:rsid w:val="000D0C09"/>
    <w:rsid w:val="000E5835"/>
    <w:rsid w:val="000E7E7B"/>
    <w:rsid w:val="000F25D2"/>
    <w:rsid w:val="000F270A"/>
    <w:rsid w:val="000F6C63"/>
    <w:rsid w:val="000F6E77"/>
    <w:rsid w:val="00100382"/>
    <w:rsid w:val="00110D5D"/>
    <w:rsid w:val="001149DB"/>
    <w:rsid w:val="00115711"/>
    <w:rsid w:val="00121934"/>
    <w:rsid w:val="0013397C"/>
    <w:rsid w:val="00134B7B"/>
    <w:rsid w:val="00135F91"/>
    <w:rsid w:val="001364A4"/>
    <w:rsid w:val="001370CE"/>
    <w:rsid w:val="00137ED4"/>
    <w:rsid w:val="0014072B"/>
    <w:rsid w:val="001407BF"/>
    <w:rsid w:val="00141F7F"/>
    <w:rsid w:val="001424B1"/>
    <w:rsid w:val="0014293A"/>
    <w:rsid w:val="0014355B"/>
    <w:rsid w:val="00153A95"/>
    <w:rsid w:val="00153D43"/>
    <w:rsid w:val="00161FBE"/>
    <w:rsid w:val="0017306F"/>
    <w:rsid w:val="00174573"/>
    <w:rsid w:val="001755FF"/>
    <w:rsid w:val="00183C89"/>
    <w:rsid w:val="00185449"/>
    <w:rsid w:val="00187917"/>
    <w:rsid w:val="001928DE"/>
    <w:rsid w:val="00197986"/>
    <w:rsid w:val="00197FD2"/>
    <w:rsid w:val="001A11E9"/>
    <w:rsid w:val="001A609B"/>
    <w:rsid w:val="001A7989"/>
    <w:rsid w:val="001B1703"/>
    <w:rsid w:val="001B1742"/>
    <w:rsid w:val="001B2418"/>
    <w:rsid w:val="001B295A"/>
    <w:rsid w:val="001C0185"/>
    <w:rsid w:val="001C49D8"/>
    <w:rsid w:val="001C51CA"/>
    <w:rsid w:val="001D1862"/>
    <w:rsid w:val="001D489A"/>
    <w:rsid w:val="001D7821"/>
    <w:rsid w:val="001F5E5F"/>
    <w:rsid w:val="001F5E6D"/>
    <w:rsid w:val="001F6EEE"/>
    <w:rsid w:val="002044F8"/>
    <w:rsid w:val="002124A7"/>
    <w:rsid w:val="002207C0"/>
    <w:rsid w:val="00222138"/>
    <w:rsid w:val="00222DE7"/>
    <w:rsid w:val="002275A8"/>
    <w:rsid w:val="002278E0"/>
    <w:rsid w:val="00227C39"/>
    <w:rsid w:val="00231638"/>
    <w:rsid w:val="0023411D"/>
    <w:rsid w:val="00236896"/>
    <w:rsid w:val="002453B0"/>
    <w:rsid w:val="00250050"/>
    <w:rsid w:val="00260E60"/>
    <w:rsid w:val="002611C5"/>
    <w:rsid w:val="00262B5A"/>
    <w:rsid w:val="002635C4"/>
    <w:rsid w:val="00266B0A"/>
    <w:rsid w:val="0027181E"/>
    <w:rsid w:val="0027418D"/>
    <w:rsid w:val="00274BED"/>
    <w:rsid w:val="00277111"/>
    <w:rsid w:val="0028121A"/>
    <w:rsid w:val="002826E2"/>
    <w:rsid w:val="00284767"/>
    <w:rsid w:val="00284CCF"/>
    <w:rsid w:val="00287F4B"/>
    <w:rsid w:val="0029260C"/>
    <w:rsid w:val="00292E1E"/>
    <w:rsid w:val="00296647"/>
    <w:rsid w:val="002A27FE"/>
    <w:rsid w:val="002A2A4F"/>
    <w:rsid w:val="002A4C40"/>
    <w:rsid w:val="002A667C"/>
    <w:rsid w:val="002B1E67"/>
    <w:rsid w:val="002C33CE"/>
    <w:rsid w:val="002C37A9"/>
    <w:rsid w:val="002C7FE7"/>
    <w:rsid w:val="002D0AD3"/>
    <w:rsid w:val="002D2D5D"/>
    <w:rsid w:val="002D348E"/>
    <w:rsid w:val="002D41AD"/>
    <w:rsid w:val="002D5134"/>
    <w:rsid w:val="002E2BC5"/>
    <w:rsid w:val="002E2E31"/>
    <w:rsid w:val="002E55DD"/>
    <w:rsid w:val="002E69C6"/>
    <w:rsid w:val="002F0166"/>
    <w:rsid w:val="002F0630"/>
    <w:rsid w:val="002F0ADC"/>
    <w:rsid w:val="002F34CE"/>
    <w:rsid w:val="002F64D0"/>
    <w:rsid w:val="00300864"/>
    <w:rsid w:val="00302327"/>
    <w:rsid w:val="003028F1"/>
    <w:rsid w:val="00307D4F"/>
    <w:rsid w:val="00310276"/>
    <w:rsid w:val="00317702"/>
    <w:rsid w:val="00323C3E"/>
    <w:rsid w:val="003244C1"/>
    <w:rsid w:val="00324E88"/>
    <w:rsid w:val="00325E35"/>
    <w:rsid w:val="0032703A"/>
    <w:rsid w:val="00332282"/>
    <w:rsid w:val="00334804"/>
    <w:rsid w:val="00335AA3"/>
    <w:rsid w:val="0034384A"/>
    <w:rsid w:val="00352A1D"/>
    <w:rsid w:val="00353FD0"/>
    <w:rsid w:val="00361527"/>
    <w:rsid w:val="00364052"/>
    <w:rsid w:val="0036523D"/>
    <w:rsid w:val="00366324"/>
    <w:rsid w:val="00367EA0"/>
    <w:rsid w:val="003734D0"/>
    <w:rsid w:val="003744DF"/>
    <w:rsid w:val="003755F7"/>
    <w:rsid w:val="003805A4"/>
    <w:rsid w:val="00385C73"/>
    <w:rsid w:val="00387CAF"/>
    <w:rsid w:val="00396183"/>
    <w:rsid w:val="003A5927"/>
    <w:rsid w:val="003B2416"/>
    <w:rsid w:val="003B322B"/>
    <w:rsid w:val="003B5B2A"/>
    <w:rsid w:val="003B7902"/>
    <w:rsid w:val="003C2FD7"/>
    <w:rsid w:val="003C3747"/>
    <w:rsid w:val="003C5096"/>
    <w:rsid w:val="003C6D3C"/>
    <w:rsid w:val="003D0463"/>
    <w:rsid w:val="003D1FE1"/>
    <w:rsid w:val="003D3128"/>
    <w:rsid w:val="003D376D"/>
    <w:rsid w:val="003D7E49"/>
    <w:rsid w:val="003E11D3"/>
    <w:rsid w:val="003E3B18"/>
    <w:rsid w:val="003E3BEF"/>
    <w:rsid w:val="003E41E9"/>
    <w:rsid w:val="003F147D"/>
    <w:rsid w:val="003F24EA"/>
    <w:rsid w:val="003F3E75"/>
    <w:rsid w:val="003F65FF"/>
    <w:rsid w:val="003F6F90"/>
    <w:rsid w:val="004042BC"/>
    <w:rsid w:val="00405AE6"/>
    <w:rsid w:val="00406B57"/>
    <w:rsid w:val="004118EF"/>
    <w:rsid w:val="00412A59"/>
    <w:rsid w:val="00413C8F"/>
    <w:rsid w:val="00413F6A"/>
    <w:rsid w:val="00414CEF"/>
    <w:rsid w:val="00415C7A"/>
    <w:rsid w:val="00417C42"/>
    <w:rsid w:val="00420D55"/>
    <w:rsid w:val="00423B82"/>
    <w:rsid w:val="004246D6"/>
    <w:rsid w:val="004255F0"/>
    <w:rsid w:val="00427854"/>
    <w:rsid w:val="00431EFC"/>
    <w:rsid w:val="00433395"/>
    <w:rsid w:val="004351C1"/>
    <w:rsid w:val="004427F2"/>
    <w:rsid w:val="004459DC"/>
    <w:rsid w:val="00451894"/>
    <w:rsid w:val="00454572"/>
    <w:rsid w:val="00454F7D"/>
    <w:rsid w:val="0045636D"/>
    <w:rsid w:val="004575B3"/>
    <w:rsid w:val="0046610F"/>
    <w:rsid w:val="004702EE"/>
    <w:rsid w:val="0047032D"/>
    <w:rsid w:val="00471686"/>
    <w:rsid w:val="00472276"/>
    <w:rsid w:val="004737EF"/>
    <w:rsid w:val="00474B06"/>
    <w:rsid w:val="00474B79"/>
    <w:rsid w:val="004833F5"/>
    <w:rsid w:val="00485F2F"/>
    <w:rsid w:val="00486BB5"/>
    <w:rsid w:val="004944C2"/>
    <w:rsid w:val="00497BA9"/>
    <w:rsid w:val="004A1591"/>
    <w:rsid w:val="004A1C36"/>
    <w:rsid w:val="004A27E9"/>
    <w:rsid w:val="004C5E70"/>
    <w:rsid w:val="004D0666"/>
    <w:rsid w:val="004D6073"/>
    <w:rsid w:val="004D70E1"/>
    <w:rsid w:val="004E4253"/>
    <w:rsid w:val="004E4FBC"/>
    <w:rsid w:val="004E777B"/>
    <w:rsid w:val="004F21A9"/>
    <w:rsid w:val="004F72C0"/>
    <w:rsid w:val="00500342"/>
    <w:rsid w:val="00502F9F"/>
    <w:rsid w:val="0050729D"/>
    <w:rsid w:val="00510491"/>
    <w:rsid w:val="005146A5"/>
    <w:rsid w:val="00520030"/>
    <w:rsid w:val="00523B58"/>
    <w:rsid w:val="00526529"/>
    <w:rsid w:val="005266E3"/>
    <w:rsid w:val="005332FD"/>
    <w:rsid w:val="00533F76"/>
    <w:rsid w:val="00537524"/>
    <w:rsid w:val="00555744"/>
    <w:rsid w:val="00560910"/>
    <w:rsid w:val="00566FF4"/>
    <w:rsid w:val="00570890"/>
    <w:rsid w:val="00572B0E"/>
    <w:rsid w:val="0058052F"/>
    <w:rsid w:val="00583B21"/>
    <w:rsid w:val="0058591C"/>
    <w:rsid w:val="00586CA8"/>
    <w:rsid w:val="005874DF"/>
    <w:rsid w:val="0059063F"/>
    <w:rsid w:val="00590C9B"/>
    <w:rsid w:val="00591A1E"/>
    <w:rsid w:val="00591B5B"/>
    <w:rsid w:val="005922E1"/>
    <w:rsid w:val="005A0223"/>
    <w:rsid w:val="005A2DE7"/>
    <w:rsid w:val="005A4BA0"/>
    <w:rsid w:val="005A76AB"/>
    <w:rsid w:val="005B0EA1"/>
    <w:rsid w:val="005B16EE"/>
    <w:rsid w:val="005B2A3E"/>
    <w:rsid w:val="005B5047"/>
    <w:rsid w:val="005C557B"/>
    <w:rsid w:val="005D2A3D"/>
    <w:rsid w:val="005D341C"/>
    <w:rsid w:val="005D5A45"/>
    <w:rsid w:val="005D63CA"/>
    <w:rsid w:val="005D682F"/>
    <w:rsid w:val="005E23EC"/>
    <w:rsid w:val="005F722D"/>
    <w:rsid w:val="0060221E"/>
    <w:rsid w:val="006049D7"/>
    <w:rsid w:val="006122A7"/>
    <w:rsid w:val="0061571D"/>
    <w:rsid w:val="006312BA"/>
    <w:rsid w:val="006318BF"/>
    <w:rsid w:val="00634A86"/>
    <w:rsid w:val="00634E90"/>
    <w:rsid w:val="00635350"/>
    <w:rsid w:val="006428D4"/>
    <w:rsid w:val="0064472A"/>
    <w:rsid w:val="00650F6E"/>
    <w:rsid w:val="00655C6B"/>
    <w:rsid w:val="00656310"/>
    <w:rsid w:val="0066101F"/>
    <w:rsid w:val="0066609F"/>
    <w:rsid w:val="00674587"/>
    <w:rsid w:val="006826CC"/>
    <w:rsid w:val="00687C2F"/>
    <w:rsid w:val="00691C5E"/>
    <w:rsid w:val="00693C61"/>
    <w:rsid w:val="00694CDE"/>
    <w:rsid w:val="00695184"/>
    <w:rsid w:val="00697C88"/>
    <w:rsid w:val="006A3503"/>
    <w:rsid w:val="006A3722"/>
    <w:rsid w:val="006A5321"/>
    <w:rsid w:val="006A538C"/>
    <w:rsid w:val="006B1DA8"/>
    <w:rsid w:val="006C5086"/>
    <w:rsid w:val="006C68A3"/>
    <w:rsid w:val="006D6477"/>
    <w:rsid w:val="006E19F7"/>
    <w:rsid w:val="006E1BC1"/>
    <w:rsid w:val="006E3A0B"/>
    <w:rsid w:val="006E43F8"/>
    <w:rsid w:val="006F01DA"/>
    <w:rsid w:val="006F27C5"/>
    <w:rsid w:val="006F3A47"/>
    <w:rsid w:val="006F4D79"/>
    <w:rsid w:val="006F7233"/>
    <w:rsid w:val="006F757F"/>
    <w:rsid w:val="007018B1"/>
    <w:rsid w:val="0071085C"/>
    <w:rsid w:val="00710DDC"/>
    <w:rsid w:val="00714869"/>
    <w:rsid w:val="007158FE"/>
    <w:rsid w:val="00720893"/>
    <w:rsid w:val="00723853"/>
    <w:rsid w:val="00725BA3"/>
    <w:rsid w:val="007303DB"/>
    <w:rsid w:val="00731D6B"/>
    <w:rsid w:val="00735AB6"/>
    <w:rsid w:val="00744A73"/>
    <w:rsid w:val="0074655D"/>
    <w:rsid w:val="00747E60"/>
    <w:rsid w:val="00753069"/>
    <w:rsid w:val="0075409F"/>
    <w:rsid w:val="0076265D"/>
    <w:rsid w:val="007773ED"/>
    <w:rsid w:val="00781349"/>
    <w:rsid w:val="00782082"/>
    <w:rsid w:val="00784BBB"/>
    <w:rsid w:val="00786076"/>
    <w:rsid w:val="007A1F5F"/>
    <w:rsid w:val="007A2678"/>
    <w:rsid w:val="007A26C5"/>
    <w:rsid w:val="007A5256"/>
    <w:rsid w:val="007A68A2"/>
    <w:rsid w:val="007A7039"/>
    <w:rsid w:val="007B139A"/>
    <w:rsid w:val="007B3769"/>
    <w:rsid w:val="007B459E"/>
    <w:rsid w:val="007C05F2"/>
    <w:rsid w:val="007C6B83"/>
    <w:rsid w:val="007D3B7A"/>
    <w:rsid w:val="007D4C8A"/>
    <w:rsid w:val="007E04B5"/>
    <w:rsid w:val="007E1036"/>
    <w:rsid w:val="007E4109"/>
    <w:rsid w:val="007F2795"/>
    <w:rsid w:val="007F6A67"/>
    <w:rsid w:val="00801335"/>
    <w:rsid w:val="008049C7"/>
    <w:rsid w:val="008066DF"/>
    <w:rsid w:val="00810093"/>
    <w:rsid w:val="0081748E"/>
    <w:rsid w:val="008322BC"/>
    <w:rsid w:val="00834918"/>
    <w:rsid w:val="008351A2"/>
    <w:rsid w:val="00836FC1"/>
    <w:rsid w:val="0083772A"/>
    <w:rsid w:val="00837805"/>
    <w:rsid w:val="008518C8"/>
    <w:rsid w:val="008521F4"/>
    <w:rsid w:val="008537F2"/>
    <w:rsid w:val="00856CA1"/>
    <w:rsid w:val="008600E8"/>
    <w:rsid w:val="00861A00"/>
    <w:rsid w:val="00863E84"/>
    <w:rsid w:val="00864EAF"/>
    <w:rsid w:val="008676D7"/>
    <w:rsid w:val="00870EBF"/>
    <w:rsid w:val="008715A7"/>
    <w:rsid w:val="008728C4"/>
    <w:rsid w:val="00873A9A"/>
    <w:rsid w:val="008770F4"/>
    <w:rsid w:val="00881662"/>
    <w:rsid w:val="00882A86"/>
    <w:rsid w:val="00883FC1"/>
    <w:rsid w:val="00884596"/>
    <w:rsid w:val="00884EAC"/>
    <w:rsid w:val="00887CF5"/>
    <w:rsid w:val="00892682"/>
    <w:rsid w:val="008A230F"/>
    <w:rsid w:val="008A34E0"/>
    <w:rsid w:val="008A4D8A"/>
    <w:rsid w:val="008B0D3F"/>
    <w:rsid w:val="008B28B8"/>
    <w:rsid w:val="008B400A"/>
    <w:rsid w:val="008C1EBA"/>
    <w:rsid w:val="008D0905"/>
    <w:rsid w:val="008D6EF0"/>
    <w:rsid w:val="008E0ED4"/>
    <w:rsid w:val="008E1F6D"/>
    <w:rsid w:val="008E265D"/>
    <w:rsid w:val="008E5EF2"/>
    <w:rsid w:val="008E6122"/>
    <w:rsid w:val="008E6793"/>
    <w:rsid w:val="008F30A5"/>
    <w:rsid w:val="008F3971"/>
    <w:rsid w:val="008F3A5E"/>
    <w:rsid w:val="008F5DF2"/>
    <w:rsid w:val="008F74DE"/>
    <w:rsid w:val="008F77CF"/>
    <w:rsid w:val="009022DA"/>
    <w:rsid w:val="00905D0D"/>
    <w:rsid w:val="009113EA"/>
    <w:rsid w:val="00923A79"/>
    <w:rsid w:val="0092641C"/>
    <w:rsid w:val="00927427"/>
    <w:rsid w:val="00931B1C"/>
    <w:rsid w:val="009367CB"/>
    <w:rsid w:val="009368C4"/>
    <w:rsid w:val="00936EFB"/>
    <w:rsid w:val="0093796F"/>
    <w:rsid w:val="00942EC4"/>
    <w:rsid w:val="00944F60"/>
    <w:rsid w:val="009458C1"/>
    <w:rsid w:val="00945EB4"/>
    <w:rsid w:val="009520F7"/>
    <w:rsid w:val="009563C2"/>
    <w:rsid w:val="00963510"/>
    <w:rsid w:val="0097147A"/>
    <w:rsid w:val="0097266B"/>
    <w:rsid w:val="009741A4"/>
    <w:rsid w:val="00977CB1"/>
    <w:rsid w:val="00981546"/>
    <w:rsid w:val="00983CEE"/>
    <w:rsid w:val="00983EAF"/>
    <w:rsid w:val="00984AE1"/>
    <w:rsid w:val="00986506"/>
    <w:rsid w:val="00996F87"/>
    <w:rsid w:val="009A0CEC"/>
    <w:rsid w:val="009B0E7E"/>
    <w:rsid w:val="009B7686"/>
    <w:rsid w:val="009B7C2A"/>
    <w:rsid w:val="009C12B0"/>
    <w:rsid w:val="009C150C"/>
    <w:rsid w:val="009C363A"/>
    <w:rsid w:val="009C453B"/>
    <w:rsid w:val="009D0085"/>
    <w:rsid w:val="009D4C48"/>
    <w:rsid w:val="009E2B28"/>
    <w:rsid w:val="009E3C92"/>
    <w:rsid w:val="009E7B42"/>
    <w:rsid w:val="009F01A5"/>
    <w:rsid w:val="009F1845"/>
    <w:rsid w:val="009F1E82"/>
    <w:rsid w:val="009F5BB0"/>
    <w:rsid w:val="009F686E"/>
    <w:rsid w:val="009F6944"/>
    <w:rsid w:val="00A03326"/>
    <w:rsid w:val="00A03998"/>
    <w:rsid w:val="00A04F17"/>
    <w:rsid w:val="00A070C8"/>
    <w:rsid w:val="00A10946"/>
    <w:rsid w:val="00A12C38"/>
    <w:rsid w:val="00A154BC"/>
    <w:rsid w:val="00A204EF"/>
    <w:rsid w:val="00A21F29"/>
    <w:rsid w:val="00A2254A"/>
    <w:rsid w:val="00A416CC"/>
    <w:rsid w:val="00A42369"/>
    <w:rsid w:val="00A55386"/>
    <w:rsid w:val="00A5743F"/>
    <w:rsid w:val="00A57721"/>
    <w:rsid w:val="00A63EDA"/>
    <w:rsid w:val="00A64D00"/>
    <w:rsid w:val="00A65E2B"/>
    <w:rsid w:val="00A71C0D"/>
    <w:rsid w:val="00A7252B"/>
    <w:rsid w:val="00A73741"/>
    <w:rsid w:val="00A8089A"/>
    <w:rsid w:val="00A80B90"/>
    <w:rsid w:val="00A80BB6"/>
    <w:rsid w:val="00A81161"/>
    <w:rsid w:val="00A849CD"/>
    <w:rsid w:val="00A850A1"/>
    <w:rsid w:val="00A90184"/>
    <w:rsid w:val="00A90A14"/>
    <w:rsid w:val="00A93496"/>
    <w:rsid w:val="00A975A6"/>
    <w:rsid w:val="00AA1357"/>
    <w:rsid w:val="00AA38C5"/>
    <w:rsid w:val="00AB21BB"/>
    <w:rsid w:val="00AB2FF4"/>
    <w:rsid w:val="00AC3B22"/>
    <w:rsid w:val="00AD1C7A"/>
    <w:rsid w:val="00AD48D3"/>
    <w:rsid w:val="00AD492B"/>
    <w:rsid w:val="00AD5EF4"/>
    <w:rsid w:val="00AD63D1"/>
    <w:rsid w:val="00AE3548"/>
    <w:rsid w:val="00AE4436"/>
    <w:rsid w:val="00AE4CC4"/>
    <w:rsid w:val="00AE60A9"/>
    <w:rsid w:val="00AF143E"/>
    <w:rsid w:val="00AF1C6E"/>
    <w:rsid w:val="00AF704B"/>
    <w:rsid w:val="00AF7ACD"/>
    <w:rsid w:val="00B041D3"/>
    <w:rsid w:val="00B04923"/>
    <w:rsid w:val="00B06438"/>
    <w:rsid w:val="00B122B5"/>
    <w:rsid w:val="00B13616"/>
    <w:rsid w:val="00B16E47"/>
    <w:rsid w:val="00B23F49"/>
    <w:rsid w:val="00B24BB2"/>
    <w:rsid w:val="00B326A3"/>
    <w:rsid w:val="00B329F7"/>
    <w:rsid w:val="00B32FDA"/>
    <w:rsid w:val="00B36846"/>
    <w:rsid w:val="00B40DE1"/>
    <w:rsid w:val="00B434F3"/>
    <w:rsid w:val="00B461C5"/>
    <w:rsid w:val="00B46818"/>
    <w:rsid w:val="00B57A2A"/>
    <w:rsid w:val="00B616C6"/>
    <w:rsid w:val="00B6213B"/>
    <w:rsid w:val="00B627DC"/>
    <w:rsid w:val="00B766F3"/>
    <w:rsid w:val="00B77A58"/>
    <w:rsid w:val="00B91FED"/>
    <w:rsid w:val="00B921A1"/>
    <w:rsid w:val="00B93BA6"/>
    <w:rsid w:val="00B94C74"/>
    <w:rsid w:val="00B96F75"/>
    <w:rsid w:val="00BA5226"/>
    <w:rsid w:val="00BA7127"/>
    <w:rsid w:val="00BC0DA4"/>
    <w:rsid w:val="00BC146B"/>
    <w:rsid w:val="00BC15EB"/>
    <w:rsid w:val="00BC31F0"/>
    <w:rsid w:val="00BC604E"/>
    <w:rsid w:val="00BC6D3B"/>
    <w:rsid w:val="00BC71F2"/>
    <w:rsid w:val="00BD440D"/>
    <w:rsid w:val="00BD6E0F"/>
    <w:rsid w:val="00BE19D1"/>
    <w:rsid w:val="00BE4DF9"/>
    <w:rsid w:val="00BE52E7"/>
    <w:rsid w:val="00BE7915"/>
    <w:rsid w:val="00BF0C6C"/>
    <w:rsid w:val="00BF2CFF"/>
    <w:rsid w:val="00BF4C19"/>
    <w:rsid w:val="00BF68FC"/>
    <w:rsid w:val="00C00007"/>
    <w:rsid w:val="00C02F08"/>
    <w:rsid w:val="00C03216"/>
    <w:rsid w:val="00C07D4F"/>
    <w:rsid w:val="00C14E6B"/>
    <w:rsid w:val="00C16A82"/>
    <w:rsid w:val="00C2171D"/>
    <w:rsid w:val="00C21BC3"/>
    <w:rsid w:val="00C26266"/>
    <w:rsid w:val="00C274C4"/>
    <w:rsid w:val="00C320BB"/>
    <w:rsid w:val="00C4463C"/>
    <w:rsid w:val="00C46394"/>
    <w:rsid w:val="00C468FE"/>
    <w:rsid w:val="00C56713"/>
    <w:rsid w:val="00C61854"/>
    <w:rsid w:val="00C638AB"/>
    <w:rsid w:val="00C675A0"/>
    <w:rsid w:val="00C67B6F"/>
    <w:rsid w:val="00C67D39"/>
    <w:rsid w:val="00C70186"/>
    <w:rsid w:val="00C70DC1"/>
    <w:rsid w:val="00C719C1"/>
    <w:rsid w:val="00C71BCB"/>
    <w:rsid w:val="00C72A26"/>
    <w:rsid w:val="00C74B67"/>
    <w:rsid w:val="00C75286"/>
    <w:rsid w:val="00C767DB"/>
    <w:rsid w:val="00C806F4"/>
    <w:rsid w:val="00C828E1"/>
    <w:rsid w:val="00C82B21"/>
    <w:rsid w:val="00C85525"/>
    <w:rsid w:val="00C8581F"/>
    <w:rsid w:val="00C909D8"/>
    <w:rsid w:val="00C917CA"/>
    <w:rsid w:val="00C95342"/>
    <w:rsid w:val="00C95457"/>
    <w:rsid w:val="00C95E63"/>
    <w:rsid w:val="00C96108"/>
    <w:rsid w:val="00C96BBB"/>
    <w:rsid w:val="00CA7995"/>
    <w:rsid w:val="00CB0AE6"/>
    <w:rsid w:val="00CB2B3C"/>
    <w:rsid w:val="00CB3FF1"/>
    <w:rsid w:val="00CC32F6"/>
    <w:rsid w:val="00CC33EE"/>
    <w:rsid w:val="00CC5C74"/>
    <w:rsid w:val="00CD17A1"/>
    <w:rsid w:val="00CD2722"/>
    <w:rsid w:val="00CD6D75"/>
    <w:rsid w:val="00CD7131"/>
    <w:rsid w:val="00CE015B"/>
    <w:rsid w:val="00CE01BF"/>
    <w:rsid w:val="00CF20E9"/>
    <w:rsid w:val="00CF52F2"/>
    <w:rsid w:val="00D01A2C"/>
    <w:rsid w:val="00D0426E"/>
    <w:rsid w:val="00D0492A"/>
    <w:rsid w:val="00D04AED"/>
    <w:rsid w:val="00D12527"/>
    <w:rsid w:val="00D12BB7"/>
    <w:rsid w:val="00D1494D"/>
    <w:rsid w:val="00D15A82"/>
    <w:rsid w:val="00D16218"/>
    <w:rsid w:val="00D20FD2"/>
    <w:rsid w:val="00D21967"/>
    <w:rsid w:val="00D2395B"/>
    <w:rsid w:val="00D33754"/>
    <w:rsid w:val="00D370C8"/>
    <w:rsid w:val="00D42076"/>
    <w:rsid w:val="00D451BC"/>
    <w:rsid w:val="00D45430"/>
    <w:rsid w:val="00D5504D"/>
    <w:rsid w:val="00D57FFB"/>
    <w:rsid w:val="00D61E56"/>
    <w:rsid w:val="00D626B8"/>
    <w:rsid w:val="00D62AE6"/>
    <w:rsid w:val="00D63150"/>
    <w:rsid w:val="00D660BE"/>
    <w:rsid w:val="00D6718B"/>
    <w:rsid w:val="00D675C1"/>
    <w:rsid w:val="00D7200C"/>
    <w:rsid w:val="00D77AC7"/>
    <w:rsid w:val="00D801E7"/>
    <w:rsid w:val="00D8499B"/>
    <w:rsid w:val="00D861B8"/>
    <w:rsid w:val="00D92347"/>
    <w:rsid w:val="00D9383C"/>
    <w:rsid w:val="00D96264"/>
    <w:rsid w:val="00DB0D74"/>
    <w:rsid w:val="00DC03B8"/>
    <w:rsid w:val="00DC2061"/>
    <w:rsid w:val="00DC230F"/>
    <w:rsid w:val="00DC4172"/>
    <w:rsid w:val="00DC59DB"/>
    <w:rsid w:val="00DC7A81"/>
    <w:rsid w:val="00DD1230"/>
    <w:rsid w:val="00DD6ABF"/>
    <w:rsid w:val="00DD769B"/>
    <w:rsid w:val="00DE245B"/>
    <w:rsid w:val="00DE46D7"/>
    <w:rsid w:val="00DE55CA"/>
    <w:rsid w:val="00DF1ED7"/>
    <w:rsid w:val="00E03A8B"/>
    <w:rsid w:val="00E056A6"/>
    <w:rsid w:val="00E056BF"/>
    <w:rsid w:val="00E0570F"/>
    <w:rsid w:val="00E0643D"/>
    <w:rsid w:val="00E07D60"/>
    <w:rsid w:val="00E14210"/>
    <w:rsid w:val="00E15573"/>
    <w:rsid w:val="00E16C30"/>
    <w:rsid w:val="00E17775"/>
    <w:rsid w:val="00E20632"/>
    <w:rsid w:val="00E208C4"/>
    <w:rsid w:val="00E230E1"/>
    <w:rsid w:val="00E26518"/>
    <w:rsid w:val="00E26C8D"/>
    <w:rsid w:val="00E31145"/>
    <w:rsid w:val="00E32BA5"/>
    <w:rsid w:val="00E37C5B"/>
    <w:rsid w:val="00E405F4"/>
    <w:rsid w:val="00E41381"/>
    <w:rsid w:val="00E428B8"/>
    <w:rsid w:val="00E4327A"/>
    <w:rsid w:val="00E53080"/>
    <w:rsid w:val="00E5362D"/>
    <w:rsid w:val="00E57227"/>
    <w:rsid w:val="00E62A1C"/>
    <w:rsid w:val="00E62C50"/>
    <w:rsid w:val="00E62FD3"/>
    <w:rsid w:val="00E63180"/>
    <w:rsid w:val="00E6503E"/>
    <w:rsid w:val="00E7031B"/>
    <w:rsid w:val="00E705B2"/>
    <w:rsid w:val="00E70B3D"/>
    <w:rsid w:val="00E72735"/>
    <w:rsid w:val="00E727C5"/>
    <w:rsid w:val="00E7492B"/>
    <w:rsid w:val="00E750AD"/>
    <w:rsid w:val="00E819EE"/>
    <w:rsid w:val="00E82DA5"/>
    <w:rsid w:val="00E90557"/>
    <w:rsid w:val="00E929BA"/>
    <w:rsid w:val="00E94DDA"/>
    <w:rsid w:val="00E95481"/>
    <w:rsid w:val="00E95C4A"/>
    <w:rsid w:val="00E96B3E"/>
    <w:rsid w:val="00EA233A"/>
    <w:rsid w:val="00EA3FD7"/>
    <w:rsid w:val="00EA508B"/>
    <w:rsid w:val="00EB00E2"/>
    <w:rsid w:val="00EB174A"/>
    <w:rsid w:val="00EB5CEC"/>
    <w:rsid w:val="00EC12B3"/>
    <w:rsid w:val="00EC1FC2"/>
    <w:rsid w:val="00EC5477"/>
    <w:rsid w:val="00ED2574"/>
    <w:rsid w:val="00ED42F7"/>
    <w:rsid w:val="00ED6BDA"/>
    <w:rsid w:val="00EE286B"/>
    <w:rsid w:val="00EF3DFC"/>
    <w:rsid w:val="00EF4072"/>
    <w:rsid w:val="00EF7C34"/>
    <w:rsid w:val="00F05B02"/>
    <w:rsid w:val="00F12B06"/>
    <w:rsid w:val="00F21801"/>
    <w:rsid w:val="00F228D5"/>
    <w:rsid w:val="00F24D17"/>
    <w:rsid w:val="00F26AD6"/>
    <w:rsid w:val="00F27F43"/>
    <w:rsid w:val="00F3057E"/>
    <w:rsid w:val="00F50466"/>
    <w:rsid w:val="00F542B3"/>
    <w:rsid w:val="00F5458C"/>
    <w:rsid w:val="00F57405"/>
    <w:rsid w:val="00F652E0"/>
    <w:rsid w:val="00F667F9"/>
    <w:rsid w:val="00F727B8"/>
    <w:rsid w:val="00F908FD"/>
    <w:rsid w:val="00F938C9"/>
    <w:rsid w:val="00F93D73"/>
    <w:rsid w:val="00F961A7"/>
    <w:rsid w:val="00F97DE6"/>
    <w:rsid w:val="00FA422D"/>
    <w:rsid w:val="00FA546D"/>
    <w:rsid w:val="00FA5DD1"/>
    <w:rsid w:val="00FB078D"/>
    <w:rsid w:val="00FB1760"/>
    <w:rsid w:val="00FB2941"/>
    <w:rsid w:val="00FB3B5A"/>
    <w:rsid w:val="00FC049F"/>
    <w:rsid w:val="00FC2F53"/>
    <w:rsid w:val="00FC344D"/>
    <w:rsid w:val="00FC7ECC"/>
    <w:rsid w:val="00FD5E43"/>
    <w:rsid w:val="00FD790D"/>
    <w:rsid w:val="00FE58CC"/>
    <w:rsid w:val="00FF0EA1"/>
    <w:rsid w:val="00FF17F7"/>
    <w:rsid w:val="00FF22AB"/>
    <w:rsid w:val="00FF4DEC"/>
    <w:rsid w:val="00FF5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AF4F5C0"/>
  <w15:chartTrackingRefBased/>
  <w15:docId w15:val="{261D44FF-CFD4-43D0-80B4-AEB3017AE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7266B"/>
    <w:rPr>
      <w:sz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jc w:val="center"/>
      <w:outlineLvl w:val="1"/>
    </w:pPr>
    <w:rPr>
      <w:sz w:val="28"/>
    </w:rPr>
  </w:style>
  <w:style w:type="paragraph" w:styleId="Heading3">
    <w:name w:val="heading 3"/>
    <w:basedOn w:val="Normal"/>
    <w:next w:val="Normal"/>
    <w:qFormat/>
    <w:pPr>
      <w:keepNext/>
      <w:outlineLvl w:val="2"/>
    </w:pPr>
    <w:rPr>
      <w:smallCaps/>
      <w:u w:val="single"/>
    </w:rPr>
  </w:style>
  <w:style w:type="paragraph" w:styleId="Heading4">
    <w:name w:val="heading 4"/>
    <w:basedOn w:val="Normal"/>
    <w:next w:val="Normal"/>
    <w:qFormat/>
    <w:pPr>
      <w:keepNext/>
      <w:widowControl w:val="0"/>
      <w:tabs>
        <w:tab w:val="left" w:pos="567"/>
        <w:tab w:val="left" w:pos="1113"/>
        <w:tab w:val="left" w:pos="1163"/>
      </w:tabs>
      <w:jc w:val="both"/>
      <w:outlineLvl w:val="3"/>
    </w:pPr>
    <w:rPr>
      <w:smallCaps/>
      <w:snapToGrid w:val="0"/>
      <w:u w:val="single"/>
    </w:rPr>
  </w:style>
  <w:style w:type="paragraph" w:styleId="Heading5">
    <w:name w:val="heading 5"/>
    <w:basedOn w:val="Normal"/>
    <w:next w:val="Normal"/>
    <w:qFormat/>
    <w:pPr>
      <w:keepNext/>
      <w:jc w:val="center"/>
      <w:outlineLvl w:val="4"/>
    </w:pPr>
    <w:rPr>
      <w:smallCaps/>
      <w:sz w:val="28"/>
      <w:u w:val="single"/>
    </w:rPr>
  </w:style>
  <w:style w:type="paragraph" w:styleId="Heading6">
    <w:name w:val="heading 6"/>
    <w:basedOn w:val="Normal"/>
    <w:next w:val="Normal"/>
    <w:qFormat/>
    <w:pPr>
      <w:keepNext/>
      <w:jc w:val="center"/>
      <w:outlineLvl w:val="5"/>
    </w:pPr>
    <w:rPr>
      <w:b/>
      <w:sz w:val="20"/>
      <w:u w:val="single"/>
    </w:rPr>
  </w:style>
  <w:style w:type="paragraph" w:styleId="Heading7">
    <w:name w:val="heading 7"/>
    <w:basedOn w:val="Normal"/>
    <w:next w:val="Normal"/>
    <w:qFormat/>
    <w:pPr>
      <w:keepNext/>
      <w:jc w:val="center"/>
      <w:outlineLvl w:val="6"/>
    </w:pPr>
    <w:rPr>
      <w:b/>
    </w:rPr>
  </w:style>
  <w:style w:type="paragraph" w:styleId="Heading9">
    <w:name w:val="heading 9"/>
    <w:basedOn w:val="Normal"/>
    <w:next w:val="Normal"/>
    <w:qFormat/>
    <w:pPr>
      <w:keepNext/>
      <w:jc w:val="center"/>
      <w:outlineLvl w:val="8"/>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2160" w:hanging="720"/>
    </w:pPr>
  </w:style>
  <w:style w:type="paragraph" w:styleId="DocumentMap">
    <w:name w:val="Document Map"/>
    <w:basedOn w:val="Normal"/>
    <w:semiHidden/>
    <w:pPr>
      <w:shd w:val="clear" w:color="auto" w:fill="000080"/>
    </w:pPr>
    <w:rPr>
      <w:rFonts w:ascii="Tahoma" w:hAnsi="Tahoma"/>
    </w:rPr>
  </w:style>
  <w:style w:type="paragraph" w:styleId="BodyTextIndent2">
    <w:name w:val="Body Text Indent 2"/>
    <w:basedOn w:val="Normal"/>
    <w:pPr>
      <w:widowControl w:val="0"/>
      <w:tabs>
        <w:tab w:val="left" w:pos="58"/>
        <w:tab w:val="left" w:pos="604"/>
        <w:tab w:val="left" w:pos="654"/>
      </w:tabs>
      <w:ind w:left="951" w:hanging="546"/>
      <w:jc w:val="both"/>
    </w:pPr>
    <w:rPr>
      <w:snapToGrid w:val="0"/>
      <w:sz w:val="20"/>
    </w:rPr>
  </w:style>
  <w:style w:type="paragraph" w:styleId="BodyTextIndent3">
    <w:name w:val="Body Text Indent 3"/>
    <w:basedOn w:val="Normal"/>
    <w:pPr>
      <w:widowControl w:val="0"/>
      <w:tabs>
        <w:tab w:val="left" w:pos="33"/>
        <w:tab w:val="left" w:pos="579"/>
        <w:tab w:val="left" w:pos="629"/>
      </w:tabs>
      <w:ind w:left="926" w:hanging="546"/>
      <w:jc w:val="both"/>
    </w:pPr>
    <w:rPr>
      <w:snapToGrid w:val="0"/>
      <w:sz w:val="20"/>
    </w:rPr>
  </w:style>
  <w:style w:type="paragraph" w:styleId="BodyText">
    <w:name w:val="Body Text"/>
    <w:basedOn w:val="Normal"/>
    <w:link w:val="BodyTextChar"/>
    <w:pPr>
      <w:tabs>
        <w:tab w:val="left" w:pos="360"/>
      </w:tabs>
      <w:jc w:val="both"/>
    </w:pPr>
  </w:style>
  <w:style w:type="paragraph" w:styleId="Title">
    <w:name w:val="Title"/>
    <w:basedOn w:val="Normal"/>
    <w:qFormat/>
    <w:pPr>
      <w:jc w:val="center"/>
    </w:pPr>
    <w:rPr>
      <w:b/>
      <w:bCs/>
      <w:szCs w:val="24"/>
    </w:rPr>
  </w:style>
  <w:style w:type="paragraph" w:styleId="BalloonText">
    <w:name w:val="Balloon Text"/>
    <w:basedOn w:val="Normal"/>
    <w:semiHidden/>
    <w:rsid w:val="00A93496"/>
    <w:rPr>
      <w:rFonts w:ascii="Tahoma" w:hAnsi="Tahoma" w:cs="Tahoma"/>
      <w:sz w:val="16"/>
      <w:szCs w:val="16"/>
    </w:rPr>
  </w:style>
  <w:style w:type="paragraph" w:styleId="Header">
    <w:name w:val="header"/>
    <w:basedOn w:val="Normal"/>
    <w:rsid w:val="007A26C5"/>
    <w:pPr>
      <w:widowControl w:val="0"/>
      <w:tabs>
        <w:tab w:val="center" w:pos="4320"/>
        <w:tab w:val="right" w:pos="8640"/>
      </w:tabs>
    </w:pPr>
    <w:rPr>
      <w:rFonts w:ascii="Courier" w:hAnsi="Courier"/>
      <w:snapToGrid w:val="0"/>
    </w:rPr>
  </w:style>
  <w:style w:type="paragraph" w:styleId="Footer">
    <w:name w:val="footer"/>
    <w:basedOn w:val="Normal"/>
    <w:link w:val="FooterChar"/>
    <w:uiPriority w:val="99"/>
    <w:rsid w:val="007A26C5"/>
    <w:pPr>
      <w:widowControl w:val="0"/>
      <w:tabs>
        <w:tab w:val="center" w:pos="4320"/>
        <w:tab w:val="right" w:pos="8640"/>
      </w:tabs>
    </w:pPr>
    <w:rPr>
      <w:rFonts w:ascii="Courier" w:hAnsi="Courier"/>
      <w:snapToGrid w:val="0"/>
    </w:rPr>
  </w:style>
  <w:style w:type="paragraph" w:styleId="BodyText2">
    <w:name w:val="Body Text 2"/>
    <w:basedOn w:val="Normal"/>
    <w:rsid w:val="006D6477"/>
    <w:pPr>
      <w:spacing w:after="120" w:line="480" w:lineRule="auto"/>
    </w:pPr>
  </w:style>
  <w:style w:type="paragraph" w:styleId="Subtitle">
    <w:name w:val="Subtitle"/>
    <w:basedOn w:val="Normal"/>
    <w:qFormat/>
    <w:rsid w:val="00984AE1"/>
    <w:pPr>
      <w:jc w:val="center"/>
    </w:pPr>
    <w:rPr>
      <w:rFonts w:ascii="CG Times" w:hAnsi="CG Times"/>
      <w:b/>
    </w:rPr>
  </w:style>
  <w:style w:type="character" w:styleId="Hyperlink">
    <w:name w:val="Hyperlink"/>
    <w:uiPriority w:val="99"/>
    <w:rsid w:val="00984AE1"/>
    <w:rPr>
      <w:color w:val="0000FF"/>
      <w:u w:val="single"/>
    </w:rPr>
  </w:style>
  <w:style w:type="character" w:styleId="PageNumber">
    <w:name w:val="page number"/>
    <w:basedOn w:val="DefaultParagraphFont"/>
    <w:rsid w:val="00D21967"/>
  </w:style>
  <w:style w:type="paragraph" w:styleId="NormalWeb">
    <w:name w:val="Normal (Web)"/>
    <w:basedOn w:val="Normal"/>
    <w:rsid w:val="00A55386"/>
    <w:pPr>
      <w:spacing w:before="100" w:beforeAutospacing="1" w:after="100" w:afterAutospacing="1"/>
    </w:pPr>
    <w:rPr>
      <w:color w:val="000000"/>
      <w:szCs w:val="24"/>
    </w:rPr>
  </w:style>
  <w:style w:type="paragraph" w:styleId="ListParagraph">
    <w:name w:val="List Paragraph"/>
    <w:basedOn w:val="Normal"/>
    <w:qFormat/>
    <w:rsid w:val="00032761"/>
    <w:pPr>
      <w:spacing w:after="200" w:line="276" w:lineRule="auto"/>
      <w:ind w:left="720"/>
      <w:contextualSpacing/>
    </w:pPr>
    <w:rPr>
      <w:rFonts w:ascii="Calibri" w:hAnsi="Calibri"/>
      <w:sz w:val="22"/>
      <w:szCs w:val="22"/>
    </w:rPr>
  </w:style>
  <w:style w:type="character" w:customStyle="1" w:styleId="BodyTextChar">
    <w:name w:val="Body Text Char"/>
    <w:link w:val="BodyText"/>
    <w:rsid w:val="009A0CEC"/>
    <w:rPr>
      <w:sz w:val="24"/>
      <w:lang w:val="en-US" w:eastAsia="en-US" w:bidi="ar-SA"/>
    </w:rPr>
  </w:style>
  <w:style w:type="character" w:customStyle="1" w:styleId="Tara">
    <w:name w:val="Tara"/>
    <w:semiHidden/>
    <w:rsid w:val="002A27FE"/>
    <w:rPr>
      <w:rFonts w:ascii="Arial" w:hAnsi="Arial" w:cs="Arial"/>
      <w:color w:val="auto"/>
      <w:sz w:val="20"/>
      <w:szCs w:val="20"/>
    </w:rPr>
  </w:style>
  <w:style w:type="character" w:customStyle="1" w:styleId="FooterChar">
    <w:name w:val="Footer Char"/>
    <w:link w:val="Footer"/>
    <w:uiPriority w:val="99"/>
    <w:rsid w:val="000A0B90"/>
    <w:rPr>
      <w:rFonts w:ascii="Courier" w:hAnsi="Courier"/>
      <w:snapToGrid w:val="0"/>
      <w:sz w:val="24"/>
    </w:rPr>
  </w:style>
  <w:style w:type="paragraph" w:styleId="TOCHeading">
    <w:name w:val="TOC Heading"/>
    <w:basedOn w:val="Heading1"/>
    <w:next w:val="Normal"/>
    <w:uiPriority w:val="39"/>
    <w:unhideWhenUsed/>
    <w:qFormat/>
    <w:rsid w:val="00D12BB7"/>
    <w:pPr>
      <w:keepLines/>
      <w:spacing w:before="240" w:line="259" w:lineRule="auto"/>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rsid w:val="00D12BB7"/>
    <w:pPr>
      <w:spacing w:after="100"/>
    </w:pPr>
  </w:style>
  <w:style w:type="paragraph" w:styleId="TOC2">
    <w:name w:val="toc 2"/>
    <w:basedOn w:val="Normal"/>
    <w:next w:val="Normal"/>
    <w:autoRedefine/>
    <w:uiPriority w:val="39"/>
    <w:rsid w:val="00D12BB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3471311">
      <w:bodyDiv w:val="1"/>
      <w:marLeft w:val="0"/>
      <w:marRight w:val="0"/>
      <w:marTop w:val="0"/>
      <w:marBottom w:val="0"/>
      <w:divBdr>
        <w:top w:val="none" w:sz="0" w:space="0" w:color="auto"/>
        <w:left w:val="none" w:sz="0" w:space="0" w:color="auto"/>
        <w:bottom w:val="none" w:sz="0" w:space="0" w:color="auto"/>
        <w:right w:val="none" w:sz="0" w:space="0" w:color="auto"/>
      </w:divBdr>
    </w:div>
    <w:div w:id="1386493653">
      <w:bodyDiv w:val="1"/>
      <w:marLeft w:val="0"/>
      <w:marRight w:val="0"/>
      <w:marTop w:val="0"/>
      <w:marBottom w:val="0"/>
      <w:divBdr>
        <w:top w:val="none" w:sz="0" w:space="0" w:color="auto"/>
        <w:left w:val="none" w:sz="0" w:space="0" w:color="auto"/>
        <w:bottom w:val="none" w:sz="0" w:space="0" w:color="auto"/>
        <w:right w:val="none" w:sz="0" w:space="0" w:color="auto"/>
      </w:divBdr>
    </w:div>
    <w:div w:id="168979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tnsos.org/acts/PublicActs.109.php" TargetMode="Externa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smotherman\Documents\RFP\City%20of%20Manchester%20Broadband%20Services%20RFP%204-20-16.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City of Manchester Broadband Services RFP 4-20-16</Template>
  <TotalTime>0</TotalTime>
  <Pages>14</Pages>
  <Words>3346</Words>
  <Characters>18918</Characters>
  <Application>Microsoft Office Word</Application>
  <DocSecurity>4</DocSecurity>
  <Lines>157</Lines>
  <Paragraphs>44</Paragraphs>
  <ScaleCrop>false</ScaleCrop>
  <HeadingPairs>
    <vt:vector size="2" baseType="variant">
      <vt:variant>
        <vt:lpstr>Title</vt:lpstr>
      </vt:variant>
      <vt:variant>
        <vt:i4>1</vt:i4>
      </vt:variant>
    </vt:vector>
  </HeadingPairs>
  <TitlesOfParts>
    <vt:vector size="1" baseType="lpstr">
      <vt:lpstr>General Conditions</vt:lpstr>
    </vt:vector>
  </TitlesOfParts>
  <Company>Microsoft</Company>
  <LinksUpToDate>false</LinksUpToDate>
  <CharactersWithSpaces>22220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Conditions</dc:title>
  <dc:subject/>
  <dc:creator>Tennie Smotherman</dc:creator>
  <cp:keywords/>
  <cp:lastModifiedBy>Shannon Lowry</cp:lastModifiedBy>
  <cp:revision>2</cp:revision>
  <cp:lastPrinted>2022-10-11T13:23:00Z</cp:lastPrinted>
  <dcterms:created xsi:type="dcterms:W3CDTF">2024-01-10T16:58:00Z</dcterms:created>
  <dcterms:modified xsi:type="dcterms:W3CDTF">2024-01-10T16:58:00Z</dcterms:modified>
</cp:coreProperties>
</file>